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B6" w:rsidRPr="002365B6" w:rsidRDefault="002365B6" w:rsidP="002365B6">
      <w:pPr>
        <w:ind w:firstLine="851"/>
        <w:jc w:val="both"/>
        <w:rPr>
          <w:rFonts w:eastAsia="Calibri"/>
          <w:b/>
          <w:color w:val="000000"/>
          <w:u w:val="single"/>
          <w:shd w:val="clear" w:color="auto" w:fill="FFFFFF"/>
        </w:rPr>
      </w:pPr>
      <w:r>
        <w:t xml:space="preserve">1. </w:t>
      </w:r>
      <w:r w:rsidRPr="002365B6">
        <w:t xml:space="preserve">Дополнить градостроительные регламенты зоны </w:t>
      </w:r>
      <w:r>
        <w:t>сельскохозяйственного использования</w:t>
      </w:r>
      <w:r w:rsidRPr="002365B6">
        <w:t xml:space="preserve"> (</w:t>
      </w:r>
      <w:r>
        <w:t>СХЗ 701</w:t>
      </w:r>
      <w:r w:rsidRPr="002365B6">
        <w:t>) правил земле</w:t>
      </w:r>
      <w:r w:rsidR="00B57175">
        <w:t>пользования и застройки Ирклиев</w:t>
      </w:r>
      <w:r w:rsidRPr="002365B6">
        <w:t>ского сельского поселения муниципального образования Выселковский район для основного вида использования земельных участков и объектов капитального строительства 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строительства:</w:t>
      </w:r>
    </w:p>
    <w:p w:rsidR="00E52B04" w:rsidRDefault="00E52B04" w:rsidP="00F16EA9">
      <w:pPr>
        <w:ind w:firstLine="851"/>
        <w:jc w:val="center"/>
        <w:rPr>
          <w:rFonts w:eastAsia="Calibri"/>
          <w:b/>
          <w:color w:val="000000"/>
          <w:u w:val="single"/>
          <w:shd w:val="clear" w:color="auto" w:fill="FFFFFF"/>
        </w:rPr>
      </w:pPr>
    </w:p>
    <w:p w:rsidR="00446678" w:rsidRPr="002365B6" w:rsidRDefault="00446678" w:rsidP="00446678">
      <w:pPr>
        <w:ind w:firstLine="851"/>
        <w:jc w:val="center"/>
        <w:rPr>
          <w:rFonts w:eastAsia="Calibri"/>
          <w:b/>
          <w:color w:val="000000"/>
          <w:u w:val="single"/>
          <w:shd w:val="clear" w:color="auto" w:fill="FFFFFF"/>
        </w:rPr>
      </w:pPr>
      <w:r w:rsidRPr="002365B6">
        <w:rPr>
          <w:rFonts w:eastAsia="Calibri"/>
          <w:b/>
          <w:color w:val="000000"/>
          <w:u w:val="single"/>
          <w:shd w:val="clear" w:color="auto" w:fill="FFFFFF"/>
        </w:rPr>
        <w:t>Зона сельскохозяйственного использования (СХЗ 701)</w:t>
      </w:r>
    </w:p>
    <w:p w:rsidR="00446678" w:rsidRDefault="00446678" w:rsidP="00446678">
      <w:pPr>
        <w:ind w:firstLine="851"/>
        <w:jc w:val="center"/>
        <w:rPr>
          <w:rFonts w:eastAsia="Calibri"/>
          <w:b/>
          <w:color w:val="000000"/>
          <w:sz w:val="28"/>
          <w:szCs w:val="28"/>
          <w:u w:val="single"/>
          <w:shd w:val="clear" w:color="auto" w:fill="FFFFFF"/>
        </w:rPr>
      </w:pPr>
    </w:p>
    <w:tbl>
      <w:tblPr>
        <w:tblpPr w:leftFromText="180" w:rightFromText="180" w:vertAnchor="text" w:horzAnchor="margin" w:tblpXSpec="center" w:tblpY="84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410"/>
        <w:gridCol w:w="3118"/>
        <w:gridCol w:w="2694"/>
        <w:gridCol w:w="2693"/>
        <w:gridCol w:w="1984"/>
        <w:gridCol w:w="1804"/>
      </w:tblGrid>
      <w:tr w:rsidR="00446678" w:rsidRPr="00BC1EDD" w:rsidTr="00CC1D5D">
        <w:trPr>
          <w:trHeight w:val="540"/>
        </w:trPr>
        <w:tc>
          <w:tcPr>
            <w:tcW w:w="817" w:type="dxa"/>
            <w:vMerge w:val="restart"/>
          </w:tcPr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2365B6"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410" w:type="dxa"/>
            <w:vMerge w:val="restart"/>
          </w:tcPr>
          <w:p w:rsidR="00446678" w:rsidRPr="002365B6" w:rsidRDefault="00446678" w:rsidP="00CC1D5D">
            <w:pPr>
              <w:rPr>
                <w:sz w:val="22"/>
                <w:szCs w:val="22"/>
              </w:rPr>
            </w:pPr>
            <w:r w:rsidRPr="002365B6">
              <w:rPr>
                <w:sz w:val="22"/>
                <w:szCs w:val="22"/>
              </w:rPr>
              <w:t>Наименование вида разрешенного использования земельного участка</w:t>
            </w:r>
          </w:p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3118" w:type="dxa"/>
            <w:vMerge w:val="restart"/>
          </w:tcPr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2365B6">
              <w:rPr>
                <w:sz w:val="22"/>
                <w:szCs w:val="22"/>
              </w:rPr>
              <w:t>Описание вида разрешенного использования земельного участка согласно</w:t>
            </w:r>
          </w:p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2365B6">
              <w:rPr>
                <w:sz w:val="22"/>
                <w:szCs w:val="22"/>
              </w:rPr>
              <w:t>Классификатора видов разрешенного использования земельных участков</w:t>
            </w:r>
          </w:p>
          <w:p w:rsidR="00446678" w:rsidRPr="002365B6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9175" w:type="dxa"/>
            <w:gridSpan w:val="4"/>
          </w:tcPr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2365B6">
              <w:rPr>
                <w:sz w:val="22"/>
                <w:szCs w:val="22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46678" w:rsidRPr="00BC1EDD" w:rsidTr="00CC1D5D">
        <w:trPr>
          <w:trHeight w:val="3188"/>
        </w:trPr>
        <w:tc>
          <w:tcPr>
            <w:tcW w:w="817" w:type="dxa"/>
            <w:vMerge/>
          </w:tcPr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446678" w:rsidRPr="002365B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</w:tcPr>
          <w:p w:rsidR="00446678" w:rsidRPr="002365B6" w:rsidRDefault="00446678" w:rsidP="00CC1D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446678" w:rsidRPr="002365B6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2365B6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693" w:type="dxa"/>
          </w:tcPr>
          <w:p w:rsidR="00446678" w:rsidRPr="002365B6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2365B6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984" w:type="dxa"/>
          </w:tcPr>
          <w:p w:rsidR="00446678" w:rsidRPr="002365B6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2365B6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1804" w:type="dxa"/>
          </w:tcPr>
          <w:p w:rsidR="00446678" w:rsidRPr="002365B6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2365B6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jc w:val="both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1.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jc w:val="both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Ведение сельского хозяйства.</w:t>
            </w:r>
          </w:p>
          <w:p w:rsidR="00446678" w:rsidRPr="00F3370D" w:rsidRDefault="00446678" w:rsidP="00CC1D5D">
            <w:pPr>
              <w:jc w:val="both"/>
              <w:rPr>
                <w:rFonts w:eastAsia="Calibri"/>
                <w:color w:val="000000"/>
                <w:sz w:val="20"/>
                <w:szCs w:val="20"/>
                <w:shd w:val="clear" w:color="auto" w:fill="FFFFFF"/>
              </w:rPr>
            </w:pPr>
            <w:r w:rsidRPr="00F3370D">
              <w:rPr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1" w:history="1">
              <w:r w:rsidRPr="00F3370D">
                <w:rPr>
                  <w:rStyle w:val="af0"/>
                  <w:color w:val="auto"/>
                  <w:sz w:val="20"/>
                  <w:szCs w:val="20"/>
                </w:rPr>
                <w:t>кодами 1.1-1.2</w:t>
              </w:r>
            </w:hyperlink>
            <w:r w:rsidRPr="00F3370D">
              <w:rPr>
                <w:sz w:val="20"/>
                <w:szCs w:val="20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694" w:type="dxa"/>
          </w:tcPr>
          <w:p w:rsidR="00446678" w:rsidRPr="00F3370D" w:rsidRDefault="00446678" w:rsidP="00CC1D5D">
            <w:pPr>
              <w:jc w:val="center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Согласно пунктов</w:t>
            </w:r>
          </w:p>
          <w:p w:rsidR="00446678" w:rsidRPr="00F3370D" w:rsidRDefault="00446678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F3370D">
              <w:rPr>
                <w:sz w:val="20"/>
                <w:szCs w:val="20"/>
              </w:rPr>
              <w:t>с кодами 1.1-1.2</w:t>
            </w:r>
          </w:p>
        </w:tc>
        <w:tc>
          <w:tcPr>
            <w:tcW w:w="2693" w:type="dxa"/>
          </w:tcPr>
          <w:p w:rsidR="00446678" w:rsidRPr="00F3370D" w:rsidRDefault="00446678" w:rsidP="00CC1D5D">
            <w:pPr>
              <w:jc w:val="center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Согласно пунктов</w:t>
            </w:r>
          </w:p>
          <w:p w:rsidR="00446678" w:rsidRPr="00F3370D" w:rsidRDefault="00446678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F3370D">
              <w:rPr>
                <w:sz w:val="20"/>
                <w:szCs w:val="20"/>
              </w:rPr>
              <w:t>с кодами 1.1-1.2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jc w:val="center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Согласно пунктов с кодами</w:t>
            </w:r>
          </w:p>
          <w:p w:rsidR="00446678" w:rsidRPr="00F3370D" w:rsidRDefault="00446678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F3370D">
              <w:rPr>
                <w:sz w:val="20"/>
                <w:szCs w:val="20"/>
              </w:rPr>
              <w:t>1.1-1.2</w:t>
            </w:r>
          </w:p>
        </w:tc>
        <w:tc>
          <w:tcPr>
            <w:tcW w:w="1804" w:type="dxa"/>
          </w:tcPr>
          <w:p w:rsidR="00446678" w:rsidRPr="00F3370D" w:rsidRDefault="00446678" w:rsidP="00CC1D5D">
            <w:pPr>
              <w:jc w:val="center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Согласно пунктов</w:t>
            </w:r>
          </w:p>
          <w:p w:rsidR="00446678" w:rsidRPr="00F3370D" w:rsidRDefault="00446678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F3370D">
              <w:rPr>
                <w:sz w:val="20"/>
                <w:szCs w:val="20"/>
              </w:rPr>
              <w:t>с кодами 1.1-1.2</w:t>
            </w: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1.1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Растениеводство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хозяйственной деятельности, связанной с выращиванием 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сельскохозяйственных культур.</w:t>
            </w:r>
          </w:p>
          <w:p w:rsidR="00446678" w:rsidRPr="00F3370D" w:rsidRDefault="00446678" w:rsidP="00CC1D5D">
            <w:pPr>
              <w:pStyle w:val="af1"/>
              <w:rPr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1.1.1-1.1.6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Минимальная (максимальная) площадь земельных участков - 300 – </w:t>
            </w: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Федерациии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</w:t>
            </w: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 xml:space="preserve">аксимальный процент застройки 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Выращивание зерновых и иных сельскохозяйственных культур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Федерациии  Градостроительные регламенты не устанавливаются для сельскохозяйственных </w:t>
            </w:r>
            <w:r w:rsidRPr="00265258">
              <w:rPr>
                <w:sz w:val="20"/>
                <w:szCs w:val="20"/>
              </w:rPr>
              <w:lastRenderedPageBreak/>
              <w:t>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</w:t>
            </w: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Овощеводство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lastRenderedPageBreak/>
              <w:t>1.1.3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Выращивание тонизирующих, лекарственных, цветочных культур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lastRenderedPageBreak/>
              <w:t>1.1.4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Садоводство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в том чис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 на сельскохозяйственных угодь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lastRenderedPageBreak/>
              <w:t>1.1.5</w:t>
            </w:r>
          </w:p>
        </w:tc>
        <w:tc>
          <w:tcPr>
            <w:tcW w:w="2410" w:type="dxa"/>
          </w:tcPr>
          <w:p w:rsidR="00446678" w:rsidRPr="00F3370D" w:rsidRDefault="00446678" w:rsidP="00CC1D5D">
            <w:pPr>
              <w:pStyle w:val="aa"/>
              <w:rPr>
                <w:sz w:val="20"/>
                <w:szCs w:val="20"/>
              </w:rPr>
            </w:pPr>
            <w:r w:rsidRPr="00F3370D">
              <w:rPr>
                <w:sz w:val="20"/>
                <w:szCs w:val="20"/>
              </w:rPr>
              <w:t>Выращивание льна и конопли</w:t>
            </w:r>
          </w:p>
        </w:tc>
        <w:tc>
          <w:tcPr>
            <w:tcW w:w="3118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922CA6" w:rsidRDefault="00446678" w:rsidP="00CC1D5D">
            <w:pPr>
              <w:pStyle w:val="aa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1.1.6</w:t>
            </w:r>
          </w:p>
        </w:tc>
        <w:tc>
          <w:tcPr>
            <w:tcW w:w="2410" w:type="dxa"/>
          </w:tcPr>
          <w:p w:rsidR="00446678" w:rsidRPr="00922CA6" w:rsidRDefault="00446678" w:rsidP="00CC1D5D">
            <w:pPr>
              <w:pStyle w:val="aa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Научное обеспечение сельского хозяйства</w:t>
            </w:r>
          </w:p>
        </w:tc>
        <w:tc>
          <w:tcPr>
            <w:tcW w:w="3118" w:type="dxa"/>
          </w:tcPr>
          <w:p w:rsidR="00446678" w:rsidRPr="00922CA6" w:rsidRDefault="00446678" w:rsidP="00CC1D5D">
            <w:pPr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</w:t>
            </w:r>
            <w:r>
              <w:rPr>
                <w:sz w:val="20"/>
                <w:szCs w:val="20"/>
              </w:rPr>
              <w:t>.</w:t>
            </w:r>
            <w:r w:rsidRPr="00922CA6">
              <w:rPr>
                <w:sz w:val="20"/>
                <w:szCs w:val="20"/>
              </w:rPr>
              <w:t xml:space="preserve">  Для размещения объектов науки </w:t>
            </w:r>
            <w:r w:rsidRPr="00922CA6">
              <w:rPr>
                <w:sz w:val="20"/>
                <w:szCs w:val="20"/>
              </w:rPr>
              <w:lastRenderedPageBreak/>
              <w:t>генетических ресурсов растений</w:t>
            </w:r>
          </w:p>
        </w:tc>
        <w:tc>
          <w:tcPr>
            <w:tcW w:w="2694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</w:t>
            </w:r>
            <w:r w:rsidRPr="00265258">
              <w:rPr>
                <w:sz w:val="20"/>
                <w:szCs w:val="20"/>
              </w:rPr>
              <w:lastRenderedPageBreak/>
              <w:t>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</w:t>
            </w: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BC1EDD" w:rsidTr="00CC1D5D">
        <w:tc>
          <w:tcPr>
            <w:tcW w:w="817" w:type="dxa"/>
          </w:tcPr>
          <w:p w:rsidR="00446678" w:rsidRPr="00922CA6" w:rsidRDefault="00446678" w:rsidP="00CC1D5D">
            <w:pPr>
              <w:pStyle w:val="aa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410" w:type="dxa"/>
          </w:tcPr>
          <w:p w:rsidR="00446678" w:rsidRPr="00922CA6" w:rsidRDefault="00446678" w:rsidP="00CC1D5D">
            <w:pPr>
              <w:pStyle w:val="aa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Ведение личного подсобного хозяйства на полевых участках</w:t>
            </w:r>
          </w:p>
        </w:tc>
        <w:tc>
          <w:tcPr>
            <w:tcW w:w="3118" w:type="dxa"/>
          </w:tcPr>
          <w:p w:rsidR="00446678" w:rsidRPr="00922CA6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694" w:type="dxa"/>
          </w:tcPr>
          <w:p w:rsidR="00446678" w:rsidRPr="00922CA6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площадь земельного участка 15</w:t>
            </w: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00 – (25000) кв. м.</w:t>
            </w:r>
          </w:p>
          <w:p w:rsidR="00446678" w:rsidRPr="00922CA6" w:rsidRDefault="00446678" w:rsidP="00CC1D5D">
            <w:pPr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Закон Краснодарского края от 5 ноября 2002 года №532 КЗ</w:t>
            </w:r>
          </w:p>
          <w:p w:rsidR="00446678" w:rsidRPr="00922CA6" w:rsidRDefault="00446678" w:rsidP="00CC1D5D">
            <w:pPr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«Об основах регулирования земельных отношений в Краснодарском крае»</w:t>
            </w:r>
          </w:p>
        </w:tc>
        <w:tc>
          <w:tcPr>
            <w:tcW w:w="2693" w:type="dxa"/>
          </w:tcPr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Застройка участка не допускается, места допустимого размещения</w:t>
            </w:r>
          </w:p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объектов не предусматриваются</w:t>
            </w:r>
          </w:p>
        </w:tc>
        <w:tc>
          <w:tcPr>
            <w:tcW w:w="1984" w:type="dxa"/>
          </w:tcPr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Застройка участка не допускается, места допустимого размещения</w:t>
            </w:r>
          </w:p>
          <w:p w:rsidR="00446678" w:rsidRPr="00922CA6" w:rsidRDefault="00446678" w:rsidP="00CC1D5D">
            <w:pPr>
              <w:jc w:val="center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объектов не предусматриваются</w:t>
            </w:r>
          </w:p>
        </w:tc>
        <w:tc>
          <w:tcPr>
            <w:tcW w:w="1804" w:type="dxa"/>
          </w:tcPr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Застройка участка не допускается, места допустимого размещения</w:t>
            </w:r>
          </w:p>
          <w:p w:rsidR="00446678" w:rsidRPr="00922CA6" w:rsidRDefault="00446678" w:rsidP="00CC1D5D">
            <w:pPr>
              <w:jc w:val="center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объектов не предусматриваются</w:t>
            </w:r>
          </w:p>
        </w:tc>
      </w:tr>
    </w:tbl>
    <w:p w:rsidR="00446678" w:rsidRPr="00707A36" w:rsidRDefault="00446678" w:rsidP="00446678">
      <w:pPr>
        <w:ind w:firstLine="851"/>
        <w:rPr>
          <w:sz w:val="20"/>
          <w:szCs w:val="20"/>
        </w:rPr>
      </w:pPr>
    </w:p>
    <w:p w:rsidR="00446678" w:rsidRPr="00B41F70" w:rsidRDefault="00446678" w:rsidP="00446678">
      <w:pPr>
        <w:ind w:firstLine="851"/>
        <w:rPr>
          <w:rFonts w:eastAsia="Calibri"/>
          <w:b/>
          <w:color w:val="000000"/>
          <w:u w:val="single"/>
          <w:shd w:val="clear" w:color="auto" w:fill="FFFFFF"/>
        </w:rPr>
      </w:pPr>
      <w:r w:rsidRPr="00B41F70">
        <w:t>Условно-разрешенные виды использования земельных участков и объектов капитального строительства – нет.</w:t>
      </w:r>
    </w:p>
    <w:p w:rsidR="00446678" w:rsidRDefault="00446678" w:rsidP="00446678">
      <w:pPr>
        <w:pStyle w:val="aa"/>
        <w:jc w:val="both"/>
        <w:rPr>
          <w:sz w:val="20"/>
          <w:szCs w:val="20"/>
        </w:rPr>
      </w:pPr>
    </w:p>
    <w:p w:rsidR="00446678" w:rsidRDefault="00446678" w:rsidP="00446678">
      <w:pPr>
        <w:pStyle w:val="aa"/>
        <w:ind w:firstLine="851"/>
        <w:jc w:val="both"/>
        <w:rPr>
          <w:sz w:val="20"/>
          <w:szCs w:val="20"/>
        </w:rPr>
      </w:pPr>
    </w:p>
    <w:p w:rsidR="00BD3D10" w:rsidRDefault="00BD3D10" w:rsidP="00446678">
      <w:pPr>
        <w:ind w:firstLine="851"/>
        <w:jc w:val="center"/>
        <w:rPr>
          <w:rFonts w:eastAsia="Calibri"/>
          <w:b/>
          <w:color w:val="000000"/>
          <w:sz w:val="28"/>
          <w:szCs w:val="28"/>
          <w:u w:val="single"/>
          <w:shd w:val="clear" w:color="auto" w:fill="FFFFFF"/>
        </w:rPr>
      </w:pPr>
    </w:p>
    <w:p w:rsidR="00BD3D10" w:rsidRDefault="00E93FF1" w:rsidP="00E93FF1">
      <w:pPr>
        <w:pStyle w:val="aa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Дополнить градостроительные регламенты</w:t>
      </w:r>
      <w:r w:rsidRPr="00B71B28">
        <w:rPr>
          <w:sz w:val="28"/>
          <w:szCs w:val="28"/>
        </w:rPr>
        <w:t xml:space="preserve"> зоны </w:t>
      </w:r>
      <w:r w:rsidR="002365B6">
        <w:rPr>
          <w:sz w:val="28"/>
          <w:szCs w:val="28"/>
        </w:rPr>
        <w:t>сельскохозяйственного использования</w:t>
      </w:r>
      <w:r w:rsidRPr="00B71B28">
        <w:rPr>
          <w:sz w:val="28"/>
          <w:szCs w:val="28"/>
        </w:rPr>
        <w:t xml:space="preserve"> (</w:t>
      </w:r>
      <w:r w:rsidRPr="00B71B28">
        <w:rPr>
          <w:b/>
          <w:sz w:val="28"/>
          <w:szCs w:val="28"/>
        </w:rPr>
        <w:t>СХЗ 70</w:t>
      </w:r>
      <w:r>
        <w:rPr>
          <w:b/>
          <w:sz w:val="28"/>
          <w:szCs w:val="28"/>
        </w:rPr>
        <w:t>2</w:t>
      </w:r>
      <w:r w:rsidRPr="00B71B28">
        <w:rPr>
          <w:sz w:val="28"/>
          <w:szCs w:val="28"/>
        </w:rPr>
        <w:t>) правил земле</w:t>
      </w:r>
      <w:r w:rsidR="00B57175">
        <w:rPr>
          <w:sz w:val="28"/>
          <w:szCs w:val="28"/>
        </w:rPr>
        <w:t>пользования и застройки Ирклиев</w:t>
      </w:r>
      <w:r w:rsidRPr="00B71B28">
        <w:rPr>
          <w:sz w:val="28"/>
          <w:szCs w:val="28"/>
        </w:rPr>
        <w:t xml:space="preserve">ского </w:t>
      </w:r>
      <w:r>
        <w:rPr>
          <w:sz w:val="28"/>
          <w:szCs w:val="28"/>
        </w:rPr>
        <w:t>сельского поселения</w:t>
      </w:r>
      <w:r w:rsidRPr="00B71B28">
        <w:rPr>
          <w:sz w:val="28"/>
          <w:szCs w:val="28"/>
        </w:rPr>
        <w:t xml:space="preserve"> муниципального образования Выселковский район в </w:t>
      </w:r>
      <w:r w:rsidRPr="00F77193">
        <w:rPr>
          <w:sz w:val="28"/>
          <w:szCs w:val="28"/>
        </w:rPr>
        <w:t xml:space="preserve">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Pr="00B71B28">
        <w:rPr>
          <w:sz w:val="28"/>
          <w:szCs w:val="28"/>
        </w:rPr>
        <w:t>:</w:t>
      </w:r>
    </w:p>
    <w:p w:rsidR="00446678" w:rsidRPr="00707A36" w:rsidRDefault="00446678" w:rsidP="00446678">
      <w:pPr>
        <w:pStyle w:val="aa"/>
        <w:ind w:firstLine="851"/>
        <w:jc w:val="center"/>
        <w:rPr>
          <w:rFonts w:eastAsia="Calibri"/>
          <w:b/>
          <w:color w:val="000000"/>
          <w:sz w:val="20"/>
          <w:szCs w:val="20"/>
          <w:u w:val="single"/>
          <w:shd w:val="clear" w:color="auto" w:fill="FFFFFF"/>
        </w:rPr>
      </w:pPr>
      <w:r w:rsidRPr="00B41F70">
        <w:rPr>
          <w:rFonts w:eastAsia="Calibri"/>
          <w:b/>
          <w:color w:val="000000"/>
          <w:u w:val="single"/>
          <w:shd w:val="clear" w:color="auto" w:fill="FFFFFF"/>
        </w:rPr>
        <w:t>Зона сельскохозяйственного использования (СХЗ 702)</w:t>
      </w:r>
    </w:p>
    <w:p w:rsidR="00446678" w:rsidRPr="00707A36" w:rsidRDefault="00446678" w:rsidP="00446678">
      <w:pPr>
        <w:pStyle w:val="aa"/>
        <w:ind w:firstLine="851"/>
        <w:jc w:val="center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84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4"/>
        <w:gridCol w:w="3221"/>
        <w:gridCol w:w="2023"/>
        <w:gridCol w:w="2513"/>
        <w:gridCol w:w="1882"/>
        <w:gridCol w:w="141"/>
        <w:gridCol w:w="2371"/>
      </w:tblGrid>
      <w:tr w:rsidR="00446678" w:rsidRPr="00707A36" w:rsidTr="00CC1D5D">
        <w:trPr>
          <w:trHeight w:val="563"/>
        </w:trPr>
        <w:tc>
          <w:tcPr>
            <w:tcW w:w="675" w:type="dxa"/>
            <w:vMerge w:val="restart"/>
          </w:tcPr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07A3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694" w:type="dxa"/>
            <w:vMerge w:val="restart"/>
          </w:tcPr>
          <w:p w:rsidR="00446678" w:rsidRPr="00707A36" w:rsidRDefault="00446678" w:rsidP="00CC1D5D">
            <w:pPr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221" w:type="dxa"/>
            <w:vMerge w:val="restart"/>
          </w:tcPr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446678" w:rsidRPr="00707A36" w:rsidRDefault="00446678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930" w:type="dxa"/>
            <w:gridSpan w:val="5"/>
          </w:tcPr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46678" w:rsidRPr="00E93FF1" w:rsidTr="00CC1D5D">
        <w:trPr>
          <w:trHeight w:val="2771"/>
        </w:trPr>
        <w:tc>
          <w:tcPr>
            <w:tcW w:w="675" w:type="dxa"/>
            <w:vMerge/>
          </w:tcPr>
          <w:p w:rsidR="00446678" w:rsidRPr="00E93FF1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446678" w:rsidRPr="00E93FF1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</w:tcPr>
          <w:p w:rsidR="00446678" w:rsidRPr="00E93FF1" w:rsidRDefault="00446678" w:rsidP="00CC1D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3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513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882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12" w:type="dxa"/>
            <w:gridSpan w:val="2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46678" w:rsidRPr="00E93FF1" w:rsidTr="00CC1D5D">
        <w:tc>
          <w:tcPr>
            <w:tcW w:w="675" w:type="dxa"/>
          </w:tcPr>
          <w:p w:rsidR="00446678" w:rsidRPr="0077016C" w:rsidRDefault="00446678" w:rsidP="00CC1D5D">
            <w:pPr>
              <w:jc w:val="both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446678" w:rsidRPr="0077016C" w:rsidRDefault="00446678" w:rsidP="00CC1D5D">
            <w:pPr>
              <w:jc w:val="both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3221" w:type="dxa"/>
          </w:tcPr>
          <w:p w:rsidR="00446678" w:rsidRPr="0077016C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77016C">
              <w:rPr>
                <w:rFonts w:ascii="Times New Roman" w:hAnsi="Times New Roman" w:cs="Times New Roman"/>
                <w:sz w:val="20"/>
                <w:szCs w:val="20"/>
              </w:rPr>
              <w:t>Ведение сельского хозяйства.</w:t>
            </w:r>
          </w:p>
          <w:p w:rsidR="00446678" w:rsidRPr="0077016C" w:rsidRDefault="00446678" w:rsidP="00CC1D5D">
            <w:pPr>
              <w:jc w:val="both"/>
              <w:rPr>
                <w:rFonts w:eastAsia="Calibri"/>
                <w:color w:val="000000"/>
                <w:sz w:val="20"/>
                <w:szCs w:val="20"/>
                <w:shd w:val="clear" w:color="auto" w:fill="FFFFFF"/>
              </w:rPr>
            </w:pPr>
            <w:r w:rsidRPr="0077016C">
              <w:rPr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 кодами 1.1-1.4,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023" w:type="dxa"/>
          </w:tcPr>
          <w:p w:rsidR="00446678" w:rsidRPr="0077016C" w:rsidRDefault="00446678" w:rsidP="00CC1D5D">
            <w:pPr>
              <w:jc w:val="both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7016C">
              <w:rPr>
                <w:sz w:val="20"/>
                <w:szCs w:val="20"/>
              </w:rPr>
              <w:t>Согласно пунктов с кодами 1.1-1.4</w:t>
            </w:r>
          </w:p>
        </w:tc>
        <w:tc>
          <w:tcPr>
            <w:tcW w:w="2513" w:type="dxa"/>
          </w:tcPr>
          <w:p w:rsidR="00446678" w:rsidRPr="0077016C" w:rsidRDefault="00446678" w:rsidP="00CC1D5D">
            <w:pPr>
              <w:jc w:val="both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7016C">
              <w:rPr>
                <w:sz w:val="20"/>
                <w:szCs w:val="20"/>
              </w:rPr>
              <w:t>Согласно пунктов с кодами 1.1-1.4</w:t>
            </w:r>
          </w:p>
        </w:tc>
        <w:tc>
          <w:tcPr>
            <w:tcW w:w="2023" w:type="dxa"/>
            <w:gridSpan w:val="2"/>
          </w:tcPr>
          <w:p w:rsidR="00446678" w:rsidRPr="0077016C" w:rsidRDefault="00446678" w:rsidP="00CC1D5D">
            <w:pPr>
              <w:jc w:val="both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7016C">
              <w:rPr>
                <w:sz w:val="20"/>
                <w:szCs w:val="20"/>
              </w:rPr>
              <w:t>Согласно пунктов с кодами 1.1-1.4</w:t>
            </w:r>
          </w:p>
        </w:tc>
        <w:tc>
          <w:tcPr>
            <w:tcW w:w="2371" w:type="dxa"/>
          </w:tcPr>
          <w:p w:rsidR="00446678" w:rsidRPr="0077016C" w:rsidRDefault="00446678" w:rsidP="00CC1D5D">
            <w:pPr>
              <w:jc w:val="both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7016C">
              <w:rPr>
                <w:sz w:val="20"/>
                <w:szCs w:val="20"/>
              </w:rPr>
              <w:t>Согласно пунктов с кодами 1.1-1.4</w:t>
            </w:r>
          </w:p>
        </w:tc>
      </w:tr>
      <w:tr w:rsidR="00446678" w:rsidRPr="00E93FF1" w:rsidTr="00CC1D5D">
        <w:tc>
          <w:tcPr>
            <w:tcW w:w="675" w:type="dxa"/>
          </w:tcPr>
          <w:p w:rsidR="00446678" w:rsidRPr="0077016C" w:rsidRDefault="00446678" w:rsidP="00CC1D5D">
            <w:pPr>
              <w:pStyle w:val="aa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1.1</w:t>
            </w:r>
          </w:p>
        </w:tc>
        <w:tc>
          <w:tcPr>
            <w:tcW w:w="2694" w:type="dxa"/>
          </w:tcPr>
          <w:p w:rsidR="00446678" w:rsidRPr="0077016C" w:rsidRDefault="00446678" w:rsidP="00CC1D5D">
            <w:pPr>
              <w:pStyle w:val="aa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Хранение и переработка</w:t>
            </w:r>
          </w:p>
          <w:p w:rsidR="00446678" w:rsidRPr="0077016C" w:rsidRDefault="00446678" w:rsidP="00CC1D5D">
            <w:pPr>
              <w:pStyle w:val="aa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сельскохозяйственной</w:t>
            </w:r>
          </w:p>
          <w:p w:rsidR="00446678" w:rsidRPr="0077016C" w:rsidRDefault="00446678" w:rsidP="00CC1D5D">
            <w:pPr>
              <w:pStyle w:val="aa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продукции</w:t>
            </w:r>
          </w:p>
        </w:tc>
        <w:tc>
          <w:tcPr>
            <w:tcW w:w="3221" w:type="dxa"/>
          </w:tcPr>
          <w:p w:rsidR="00446678" w:rsidRPr="0077016C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77016C">
              <w:rPr>
                <w:rFonts w:ascii="Times New Roman" w:hAnsi="Times New Roman" w:cs="Times New Roman"/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023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</w:t>
            </w:r>
            <w:r w:rsidRPr="00265258">
              <w:rPr>
                <w:sz w:val="20"/>
                <w:szCs w:val="20"/>
              </w:rPr>
              <w:lastRenderedPageBreak/>
              <w:t>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023" w:type="dxa"/>
            <w:gridSpan w:val="2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2371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E93FF1" w:rsidTr="00CC1D5D">
        <w:tc>
          <w:tcPr>
            <w:tcW w:w="675" w:type="dxa"/>
          </w:tcPr>
          <w:p w:rsidR="00446678" w:rsidRPr="0077016C" w:rsidRDefault="00446678" w:rsidP="00CC1D5D">
            <w:pPr>
              <w:pStyle w:val="aa"/>
              <w:jc w:val="both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694" w:type="dxa"/>
          </w:tcPr>
          <w:p w:rsidR="00446678" w:rsidRPr="00922CA6" w:rsidRDefault="00446678" w:rsidP="00CC1D5D">
            <w:pPr>
              <w:pStyle w:val="aa"/>
              <w:jc w:val="both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Ведение личного подсобного хозяйства на полевых участках</w:t>
            </w:r>
          </w:p>
        </w:tc>
        <w:tc>
          <w:tcPr>
            <w:tcW w:w="3221" w:type="dxa"/>
          </w:tcPr>
          <w:p w:rsidR="00446678" w:rsidRPr="00922CA6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023" w:type="dxa"/>
          </w:tcPr>
          <w:p w:rsidR="00446678" w:rsidRPr="00922CA6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площадь земельного участка 15</w:t>
            </w: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00 – (25000) кв. м.</w:t>
            </w:r>
          </w:p>
          <w:p w:rsidR="00446678" w:rsidRPr="00922CA6" w:rsidRDefault="00446678" w:rsidP="00CC1D5D">
            <w:pPr>
              <w:jc w:val="both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Закон Краснодарского края от 5 ноября 2002 года №532 КЗ</w:t>
            </w:r>
          </w:p>
          <w:p w:rsidR="00446678" w:rsidRPr="00922CA6" w:rsidRDefault="00446678" w:rsidP="00CC1D5D">
            <w:pPr>
              <w:jc w:val="both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«Об основах регулирования земельных отношений в Краснодарском крае»</w:t>
            </w:r>
          </w:p>
        </w:tc>
        <w:tc>
          <w:tcPr>
            <w:tcW w:w="2513" w:type="dxa"/>
          </w:tcPr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Застройка участка не допускается, места допустимого размещения</w:t>
            </w:r>
          </w:p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объектов не предусматриваются</w:t>
            </w:r>
          </w:p>
        </w:tc>
        <w:tc>
          <w:tcPr>
            <w:tcW w:w="2023" w:type="dxa"/>
            <w:gridSpan w:val="2"/>
          </w:tcPr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Застройка участка не допускается, места допустимого размещения</w:t>
            </w:r>
          </w:p>
          <w:p w:rsidR="00446678" w:rsidRPr="00922CA6" w:rsidRDefault="00446678" w:rsidP="00CC1D5D">
            <w:pPr>
              <w:jc w:val="center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объектов не предусматриваются</w:t>
            </w:r>
          </w:p>
        </w:tc>
        <w:tc>
          <w:tcPr>
            <w:tcW w:w="2371" w:type="dxa"/>
          </w:tcPr>
          <w:p w:rsidR="00446678" w:rsidRPr="00922CA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2CA6">
              <w:rPr>
                <w:rFonts w:ascii="Times New Roman" w:hAnsi="Times New Roman" w:cs="Times New Roman"/>
                <w:sz w:val="20"/>
                <w:szCs w:val="20"/>
              </w:rPr>
              <w:t>Застройка участка не допускается, места допустимого размещения</w:t>
            </w:r>
          </w:p>
          <w:p w:rsidR="00446678" w:rsidRPr="00922CA6" w:rsidRDefault="00446678" w:rsidP="00CC1D5D">
            <w:pPr>
              <w:jc w:val="center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объектов не предусматриваются</w:t>
            </w:r>
          </w:p>
        </w:tc>
      </w:tr>
      <w:tr w:rsidR="00446678" w:rsidRPr="00E93FF1" w:rsidTr="00CC1D5D">
        <w:tc>
          <w:tcPr>
            <w:tcW w:w="675" w:type="dxa"/>
          </w:tcPr>
          <w:p w:rsidR="00446678" w:rsidRPr="0077016C" w:rsidRDefault="00446678" w:rsidP="00CC1D5D">
            <w:pPr>
              <w:pStyle w:val="aa"/>
              <w:rPr>
                <w:sz w:val="20"/>
                <w:szCs w:val="20"/>
              </w:rPr>
            </w:pPr>
            <w:r w:rsidRPr="0077016C">
              <w:rPr>
                <w:sz w:val="20"/>
                <w:szCs w:val="20"/>
              </w:rPr>
              <w:t>1.3</w:t>
            </w:r>
          </w:p>
        </w:tc>
        <w:tc>
          <w:tcPr>
            <w:tcW w:w="2694" w:type="dxa"/>
          </w:tcPr>
          <w:p w:rsidR="00446678" w:rsidRPr="00707A36" w:rsidRDefault="00446678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Питомники</w:t>
            </w:r>
          </w:p>
        </w:tc>
        <w:tc>
          <w:tcPr>
            <w:tcW w:w="3221" w:type="dxa"/>
          </w:tcPr>
          <w:p w:rsidR="00446678" w:rsidRPr="00707A36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07A36">
              <w:rPr>
                <w:rFonts w:ascii="Times New Roman" w:hAnsi="Times New Roman" w:cs="Times New Roman"/>
                <w:sz w:val="20"/>
                <w:szCs w:val="20"/>
              </w:rPr>
              <w:t xml:space="preserve">Выращивание и реализация подроста деревьев и кустарников, </w:t>
            </w:r>
            <w:r w:rsidRPr="00707A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используемых в сельском хозяйстве, а также иных сельскохозяйственных культур для получения рассады и семян;</w:t>
            </w:r>
          </w:p>
          <w:p w:rsidR="00446678" w:rsidRPr="00707A36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07A36">
              <w:rPr>
                <w:rFonts w:ascii="Times New Roman" w:hAnsi="Times New Roman" w:cs="Times New Roman"/>
                <w:sz w:val="20"/>
                <w:szCs w:val="20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2023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Минимальная (максимальная) </w:t>
            </w: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</w:t>
            </w: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023" w:type="dxa"/>
            <w:gridSpan w:val="2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2371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 xml:space="preserve">аксимальный процент застройки земельного 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участка – 30.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  <w:tr w:rsidR="00446678" w:rsidRPr="00E93FF1" w:rsidTr="00CC1D5D">
        <w:tc>
          <w:tcPr>
            <w:tcW w:w="675" w:type="dxa"/>
          </w:tcPr>
          <w:p w:rsidR="00446678" w:rsidRPr="00707A36" w:rsidRDefault="00446678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694" w:type="dxa"/>
          </w:tcPr>
          <w:p w:rsidR="00446678" w:rsidRPr="00707A36" w:rsidRDefault="00446678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Обеспечение</w:t>
            </w:r>
          </w:p>
          <w:p w:rsidR="00446678" w:rsidRPr="00707A36" w:rsidRDefault="00446678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сельскохозяйственного</w:t>
            </w:r>
          </w:p>
          <w:p w:rsidR="00446678" w:rsidRPr="00707A36" w:rsidRDefault="00446678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производства</w:t>
            </w:r>
          </w:p>
        </w:tc>
        <w:tc>
          <w:tcPr>
            <w:tcW w:w="3221" w:type="dxa"/>
          </w:tcPr>
          <w:p w:rsidR="00446678" w:rsidRPr="00707A36" w:rsidRDefault="00446678" w:rsidP="00CC1D5D">
            <w:pPr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023" w:type="dxa"/>
          </w:tcPr>
          <w:p w:rsidR="00446678" w:rsidRPr="00265258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lastRenderedPageBreak/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446678" w:rsidRPr="00265258" w:rsidRDefault="00446678" w:rsidP="00CC1D5D">
            <w:pPr>
              <w:rPr>
                <w:sz w:val="20"/>
                <w:szCs w:val="20"/>
              </w:rPr>
            </w:pPr>
          </w:p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3" w:type="dxa"/>
          </w:tcPr>
          <w:p w:rsidR="00446678" w:rsidRPr="008B652F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486027" w:rsidRDefault="00446678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</w:t>
            </w: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участками – 3 м, </w:t>
            </w:r>
          </w:p>
          <w:p w:rsidR="00446678" w:rsidRPr="008D65FB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023" w:type="dxa"/>
            <w:gridSpan w:val="2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2371" w:type="dxa"/>
          </w:tcPr>
          <w:p w:rsidR="00446678" w:rsidRPr="00F3370D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 xml:space="preserve">аксимальный процент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застройки земельного участка – 6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</w:p>
          <w:p w:rsidR="00446678" w:rsidRPr="00F3370D" w:rsidRDefault="00446678" w:rsidP="00CC1D5D">
            <w:pPr>
              <w:rPr>
                <w:sz w:val="20"/>
                <w:szCs w:val="20"/>
              </w:rPr>
            </w:pPr>
          </w:p>
        </w:tc>
      </w:tr>
    </w:tbl>
    <w:p w:rsidR="00446678" w:rsidRDefault="00446678" w:rsidP="00446678">
      <w:pPr>
        <w:pStyle w:val="aa"/>
        <w:ind w:firstLine="851"/>
        <w:jc w:val="both"/>
        <w:rPr>
          <w:sz w:val="22"/>
          <w:szCs w:val="22"/>
        </w:rPr>
      </w:pPr>
    </w:p>
    <w:p w:rsidR="00446678" w:rsidRPr="007D378C" w:rsidRDefault="00446678" w:rsidP="00446678">
      <w:pPr>
        <w:pStyle w:val="aa"/>
        <w:ind w:firstLine="851"/>
        <w:jc w:val="both"/>
        <w:rPr>
          <w:sz w:val="28"/>
          <w:szCs w:val="28"/>
        </w:rPr>
      </w:pPr>
      <w:r w:rsidRPr="007D378C">
        <w:rPr>
          <w:sz w:val="28"/>
          <w:szCs w:val="28"/>
        </w:rPr>
        <w:t>3. Дополнить градостроительные регламенты зоны сельскохозяйственного использования (</w:t>
      </w:r>
      <w:r w:rsidRPr="007D378C">
        <w:rPr>
          <w:b/>
          <w:sz w:val="28"/>
          <w:szCs w:val="28"/>
        </w:rPr>
        <w:t>СХЗ 702</w:t>
      </w:r>
      <w:r w:rsidRPr="007D378C">
        <w:rPr>
          <w:sz w:val="28"/>
          <w:szCs w:val="28"/>
        </w:rPr>
        <w:t>) правил земле</w:t>
      </w:r>
      <w:r w:rsidR="007D378C" w:rsidRPr="007D378C">
        <w:rPr>
          <w:sz w:val="28"/>
          <w:szCs w:val="28"/>
        </w:rPr>
        <w:t>пользования и застройки Ирклиев</w:t>
      </w:r>
      <w:r w:rsidRPr="007D378C">
        <w:rPr>
          <w:sz w:val="28"/>
          <w:szCs w:val="28"/>
        </w:rPr>
        <w:t>ского сельского поселения муниципального образования Выселковский район условно – разрешенными видами использования земельных участков и объектов капитального строительства:</w:t>
      </w:r>
    </w:p>
    <w:p w:rsidR="00446678" w:rsidRPr="00707A36" w:rsidRDefault="00446678" w:rsidP="00446678">
      <w:pPr>
        <w:pStyle w:val="aa"/>
        <w:ind w:firstLine="851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84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4"/>
        <w:gridCol w:w="3221"/>
        <w:gridCol w:w="2023"/>
        <w:gridCol w:w="2513"/>
        <w:gridCol w:w="1882"/>
        <w:gridCol w:w="2512"/>
      </w:tblGrid>
      <w:tr w:rsidR="00446678" w:rsidRPr="00707A36" w:rsidTr="00CC1D5D">
        <w:trPr>
          <w:trHeight w:val="563"/>
        </w:trPr>
        <w:tc>
          <w:tcPr>
            <w:tcW w:w="675" w:type="dxa"/>
            <w:vMerge w:val="restart"/>
          </w:tcPr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07A3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694" w:type="dxa"/>
            <w:vMerge w:val="restart"/>
          </w:tcPr>
          <w:p w:rsidR="00446678" w:rsidRPr="00707A36" w:rsidRDefault="00446678" w:rsidP="00CC1D5D">
            <w:pPr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 xml:space="preserve">Наименование вида разрешенного </w:t>
            </w:r>
            <w:r w:rsidRPr="00707A36">
              <w:rPr>
                <w:sz w:val="20"/>
                <w:szCs w:val="20"/>
              </w:rPr>
              <w:lastRenderedPageBreak/>
              <w:t>использования земельного участка</w:t>
            </w:r>
          </w:p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221" w:type="dxa"/>
            <w:vMerge w:val="restart"/>
          </w:tcPr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участка </w:t>
            </w:r>
            <w:r w:rsidRPr="00707A36">
              <w:rPr>
                <w:sz w:val="20"/>
                <w:szCs w:val="20"/>
              </w:rPr>
              <w:lastRenderedPageBreak/>
              <w:t>согласно</w:t>
            </w:r>
          </w:p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446678" w:rsidRPr="00707A36" w:rsidRDefault="00446678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930" w:type="dxa"/>
            <w:gridSpan w:val="4"/>
          </w:tcPr>
          <w:p w:rsidR="00446678" w:rsidRPr="00707A36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46678" w:rsidRPr="00E93FF1" w:rsidTr="00CC1D5D">
        <w:trPr>
          <w:trHeight w:val="2771"/>
        </w:trPr>
        <w:tc>
          <w:tcPr>
            <w:tcW w:w="675" w:type="dxa"/>
            <w:vMerge/>
          </w:tcPr>
          <w:p w:rsidR="00446678" w:rsidRPr="00E93FF1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446678" w:rsidRPr="00E93FF1" w:rsidRDefault="00446678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</w:tcPr>
          <w:p w:rsidR="00446678" w:rsidRPr="00E93FF1" w:rsidRDefault="00446678" w:rsidP="00CC1D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3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513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882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12" w:type="dxa"/>
          </w:tcPr>
          <w:p w:rsidR="00446678" w:rsidRPr="00E93FF1" w:rsidRDefault="00446678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46678" w:rsidRPr="0077016C" w:rsidTr="00CC1D5D">
        <w:tc>
          <w:tcPr>
            <w:tcW w:w="675" w:type="dxa"/>
          </w:tcPr>
          <w:p w:rsidR="00446678" w:rsidRPr="00986A06" w:rsidRDefault="00446678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4" w:type="dxa"/>
          </w:tcPr>
          <w:p w:rsidR="00446678" w:rsidRPr="00986A06" w:rsidRDefault="00446678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Предпринимательство</w:t>
            </w:r>
          </w:p>
        </w:tc>
        <w:tc>
          <w:tcPr>
            <w:tcW w:w="3221" w:type="dxa"/>
          </w:tcPr>
          <w:p w:rsidR="00446678" w:rsidRPr="00986A06" w:rsidRDefault="00446678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986A06">
                <w:rPr>
                  <w:rStyle w:val="af0"/>
                  <w:bCs/>
                  <w:color w:val="auto"/>
                  <w:sz w:val="20"/>
                  <w:szCs w:val="20"/>
                </w:rPr>
                <w:t>кодом</w:t>
              </w:r>
            </w:hyperlink>
            <w:r w:rsidRPr="00986A06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2023" w:type="dxa"/>
          </w:tcPr>
          <w:p w:rsidR="00446678" w:rsidRPr="00986A0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13" w:type="dxa"/>
          </w:tcPr>
          <w:p w:rsidR="00446678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пункта с </w:t>
            </w:r>
          </w:p>
          <w:p w:rsidR="00446678" w:rsidRPr="00986A06" w:rsidRDefault="00446678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кодом 1.1</w:t>
            </w:r>
          </w:p>
        </w:tc>
        <w:tc>
          <w:tcPr>
            <w:tcW w:w="1882" w:type="dxa"/>
          </w:tcPr>
          <w:p w:rsidR="00446678" w:rsidRPr="00986A06" w:rsidRDefault="00446678" w:rsidP="00CC1D5D">
            <w:pPr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12" w:type="dxa"/>
          </w:tcPr>
          <w:p w:rsidR="00446678" w:rsidRDefault="00446678" w:rsidP="00CC1D5D">
            <w:pPr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Согласно пункта с</w:t>
            </w:r>
          </w:p>
          <w:p w:rsidR="00446678" w:rsidRPr="00986A06" w:rsidRDefault="00446678" w:rsidP="00CC1D5D">
            <w:pPr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 xml:space="preserve"> кодом 1.1</w:t>
            </w:r>
          </w:p>
        </w:tc>
      </w:tr>
      <w:tr w:rsidR="00446678" w:rsidRPr="0077016C" w:rsidTr="00CC1D5D">
        <w:tc>
          <w:tcPr>
            <w:tcW w:w="675" w:type="dxa"/>
          </w:tcPr>
          <w:p w:rsidR="00446678" w:rsidRPr="00986A06" w:rsidRDefault="00446678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1.1</w:t>
            </w:r>
          </w:p>
        </w:tc>
        <w:tc>
          <w:tcPr>
            <w:tcW w:w="2694" w:type="dxa"/>
          </w:tcPr>
          <w:p w:rsidR="00446678" w:rsidRPr="00986A06" w:rsidRDefault="00446678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Деловое управление</w:t>
            </w:r>
          </w:p>
        </w:tc>
        <w:tc>
          <w:tcPr>
            <w:tcW w:w="3221" w:type="dxa"/>
          </w:tcPr>
          <w:p w:rsidR="00446678" w:rsidRPr="00986A06" w:rsidRDefault="00446678" w:rsidP="00CC1D5D">
            <w:pPr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деятельности).</w:t>
            </w:r>
          </w:p>
        </w:tc>
        <w:tc>
          <w:tcPr>
            <w:tcW w:w="2023" w:type="dxa"/>
          </w:tcPr>
          <w:p w:rsidR="00446678" w:rsidRPr="00986A06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(максимальная) площадь земельного участка, предоставляемого для зданий общественно-деловой зоны 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ная редакция СНиП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2.07.01-89*)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, с учетом реально сложившейся застройки и архитектурно-планировочного решения объекта.</w:t>
            </w:r>
          </w:p>
        </w:tc>
        <w:tc>
          <w:tcPr>
            <w:tcW w:w="2513" w:type="dxa"/>
          </w:tcPr>
          <w:p w:rsidR="00446678" w:rsidRPr="002E37B4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8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</w:t>
            </w:r>
            <w:r w:rsidRPr="002E37B4">
              <w:rPr>
                <w:rFonts w:ascii="Times New Roman" w:hAnsi="Times New Roman" w:cs="Times New Roman"/>
                <w:sz w:val="20"/>
                <w:szCs w:val="20"/>
              </w:rPr>
              <w:t xml:space="preserve">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46678" w:rsidRPr="002E37B4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E37B4">
              <w:rPr>
                <w:rFonts w:ascii="Times New Roman" w:hAnsi="Times New Roman" w:cs="Times New Roman"/>
                <w:sz w:val="20"/>
                <w:szCs w:val="20"/>
              </w:rPr>
              <w:t>Минимальный отступ от границ с соседними участками – 3 м, допускается уменьшение отступа либо расположения здания, строения и сооружения с учетом:</w:t>
            </w:r>
          </w:p>
          <w:p w:rsidR="00446678" w:rsidRPr="002E37B4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E37B4">
              <w:rPr>
                <w:rFonts w:ascii="Times New Roman" w:hAnsi="Times New Roman" w:cs="Times New Roman"/>
                <w:sz w:val="20"/>
                <w:szCs w:val="20"/>
              </w:rPr>
              <w:t xml:space="preserve"> сложившейся застройки;</w:t>
            </w:r>
          </w:p>
          <w:p w:rsidR="00446678" w:rsidRPr="002E37B4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E37B4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 </w:t>
            </w:r>
          </w:p>
          <w:p w:rsidR="00446678" w:rsidRPr="002E37B4" w:rsidRDefault="00446678" w:rsidP="00CC1D5D">
            <w:pPr>
              <w:rPr>
                <w:sz w:val="20"/>
                <w:szCs w:val="20"/>
              </w:rPr>
            </w:pPr>
            <w:r w:rsidRPr="002E37B4">
              <w:rPr>
                <w:sz w:val="20"/>
                <w:szCs w:val="20"/>
              </w:rPr>
              <w:t xml:space="preserve">СП 42.13330.2011 «Градостроительство. Планировка и застройка </w:t>
            </w:r>
            <w:r w:rsidRPr="002E37B4">
              <w:rPr>
                <w:sz w:val="20"/>
                <w:szCs w:val="20"/>
              </w:rPr>
              <w:lastRenderedPageBreak/>
              <w:t>г</w:t>
            </w:r>
            <w:r>
              <w:rPr>
                <w:sz w:val="20"/>
                <w:szCs w:val="20"/>
              </w:rPr>
              <w:t>ородских и сельских поселений»,</w:t>
            </w:r>
          </w:p>
          <w:p w:rsidR="00446678" w:rsidRPr="00986A06" w:rsidRDefault="00446678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E37B4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</w:t>
            </w:r>
            <w:r w:rsidRPr="009738C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882" w:type="dxa"/>
          </w:tcPr>
          <w:p w:rsidR="00446678" w:rsidRPr="00986A06" w:rsidRDefault="00446678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986A06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</w:t>
            </w:r>
          </w:p>
          <w:p w:rsidR="00446678" w:rsidRPr="00986A06" w:rsidRDefault="00446678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15</w:t>
            </w:r>
            <w:r w:rsidRPr="00986A06">
              <w:rPr>
                <w:sz w:val="20"/>
                <w:szCs w:val="20"/>
              </w:rPr>
              <w:t>м.</w:t>
            </w:r>
          </w:p>
          <w:p w:rsidR="00446678" w:rsidRPr="00986A06" w:rsidRDefault="00446678" w:rsidP="00CC1D5D">
            <w:pPr>
              <w:rPr>
                <w:sz w:val="20"/>
                <w:szCs w:val="20"/>
              </w:rPr>
            </w:pPr>
          </w:p>
        </w:tc>
        <w:tc>
          <w:tcPr>
            <w:tcW w:w="2512" w:type="dxa"/>
          </w:tcPr>
          <w:p w:rsidR="00446678" w:rsidRPr="00986A06" w:rsidRDefault="00446678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986A06">
              <w:rPr>
                <w:sz w:val="20"/>
                <w:szCs w:val="20"/>
              </w:rPr>
              <w:t xml:space="preserve">аксимальный процент застройки участка – </w:t>
            </w:r>
            <w:r>
              <w:rPr>
                <w:sz w:val="20"/>
                <w:szCs w:val="20"/>
              </w:rPr>
              <w:t>60.</w:t>
            </w:r>
          </w:p>
        </w:tc>
      </w:tr>
    </w:tbl>
    <w:p w:rsidR="00446678" w:rsidRDefault="00446678" w:rsidP="00446678">
      <w:pPr>
        <w:jc w:val="both"/>
      </w:pPr>
    </w:p>
    <w:p w:rsidR="00E93FF1" w:rsidRDefault="00E93FF1" w:rsidP="00446678">
      <w:pPr>
        <w:pStyle w:val="aa"/>
        <w:ind w:firstLine="851"/>
        <w:jc w:val="center"/>
        <w:rPr>
          <w:rFonts w:eastAsia="Calibri"/>
          <w:b/>
          <w:color w:val="000000"/>
          <w:sz w:val="28"/>
          <w:szCs w:val="28"/>
          <w:u w:val="single"/>
          <w:shd w:val="clear" w:color="auto" w:fill="FFFFFF"/>
        </w:rPr>
      </w:pPr>
    </w:p>
    <w:p w:rsidR="007D03FA" w:rsidRDefault="007D378C" w:rsidP="00E93FF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93FF1">
        <w:rPr>
          <w:sz w:val="28"/>
          <w:szCs w:val="28"/>
        </w:rPr>
        <w:t>. Дополнить градостроительные регламенты</w:t>
      </w:r>
      <w:r w:rsidR="002365B6">
        <w:rPr>
          <w:sz w:val="28"/>
          <w:szCs w:val="28"/>
        </w:rPr>
        <w:t xml:space="preserve"> зоны сельскохозяйственного использования </w:t>
      </w:r>
      <w:r w:rsidR="00E93FF1" w:rsidRPr="00B71B28">
        <w:rPr>
          <w:sz w:val="28"/>
          <w:szCs w:val="28"/>
        </w:rPr>
        <w:t>(</w:t>
      </w:r>
      <w:r w:rsidR="00E93FF1" w:rsidRPr="00B71B28">
        <w:rPr>
          <w:b/>
          <w:sz w:val="28"/>
          <w:szCs w:val="28"/>
        </w:rPr>
        <w:t>СХЗ 70</w:t>
      </w:r>
      <w:r w:rsidR="00E93FF1">
        <w:rPr>
          <w:b/>
          <w:sz w:val="28"/>
          <w:szCs w:val="28"/>
        </w:rPr>
        <w:t>3</w:t>
      </w:r>
      <w:r w:rsidR="00E93FF1" w:rsidRPr="00B71B28">
        <w:rPr>
          <w:sz w:val="28"/>
          <w:szCs w:val="28"/>
        </w:rPr>
        <w:t>) правил земле</w:t>
      </w:r>
      <w:r w:rsidR="00B57175">
        <w:rPr>
          <w:sz w:val="28"/>
          <w:szCs w:val="28"/>
        </w:rPr>
        <w:t>пользования и застройки Ирклиев</w:t>
      </w:r>
      <w:r w:rsidR="00E93FF1" w:rsidRPr="00B71B28">
        <w:rPr>
          <w:sz w:val="28"/>
          <w:szCs w:val="28"/>
        </w:rPr>
        <w:t xml:space="preserve">ского </w:t>
      </w:r>
      <w:r w:rsidR="00E93FF1">
        <w:rPr>
          <w:sz w:val="28"/>
          <w:szCs w:val="28"/>
        </w:rPr>
        <w:t>сельского поселения</w:t>
      </w:r>
      <w:r w:rsidR="00E93FF1" w:rsidRPr="00B71B28">
        <w:rPr>
          <w:sz w:val="28"/>
          <w:szCs w:val="28"/>
        </w:rPr>
        <w:t xml:space="preserve"> муниципального образования Выселковский район в </w:t>
      </w:r>
      <w:r w:rsidR="00E93FF1" w:rsidRPr="00F77193">
        <w:rPr>
          <w:sz w:val="28"/>
          <w:szCs w:val="28"/>
        </w:rPr>
        <w:t xml:space="preserve">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E93FF1" w:rsidRPr="00B71B28">
        <w:rPr>
          <w:sz w:val="28"/>
          <w:szCs w:val="28"/>
        </w:rPr>
        <w:t>:</w:t>
      </w:r>
    </w:p>
    <w:p w:rsidR="007D03FA" w:rsidRDefault="007D03FA" w:rsidP="007D03FA">
      <w:pPr>
        <w:rPr>
          <w:sz w:val="28"/>
          <w:szCs w:val="28"/>
        </w:rPr>
      </w:pPr>
    </w:p>
    <w:p w:rsidR="00110AC7" w:rsidRDefault="00110AC7" w:rsidP="00110AC7">
      <w:pPr>
        <w:jc w:val="center"/>
        <w:rPr>
          <w:rFonts w:eastAsia="Calibri"/>
          <w:b/>
          <w:color w:val="000000"/>
          <w:sz w:val="28"/>
          <w:szCs w:val="28"/>
          <w:u w:val="single"/>
          <w:shd w:val="clear" w:color="auto" w:fill="FFFFFF"/>
        </w:rPr>
      </w:pPr>
      <w:r w:rsidRPr="00B41F70">
        <w:rPr>
          <w:rFonts w:eastAsia="Calibri"/>
          <w:b/>
          <w:color w:val="000000"/>
          <w:u w:val="single"/>
          <w:shd w:val="clear" w:color="auto" w:fill="FFFFFF"/>
        </w:rPr>
        <w:t>Зона сельскохозяйственного использования (СХЗ 703)</w:t>
      </w:r>
    </w:p>
    <w:p w:rsidR="00110AC7" w:rsidRDefault="00110AC7" w:rsidP="00110AC7">
      <w:pPr>
        <w:jc w:val="center"/>
        <w:rPr>
          <w:rFonts w:eastAsia="Calibri"/>
          <w:b/>
          <w:color w:val="000000"/>
          <w:sz w:val="28"/>
          <w:szCs w:val="28"/>
          <w:u w:val="single"/>
          <w:shd w:val="clear" w:color="auto" w:fill="FFFFFF"/>
        </w:rPr>
      </w:pPr>
    </w:p>
    <w:tbl>
      <w:tblPr>
        <w:tblpPr w:leftFromText="180" w:rightFromText="180" w:vertAnchor="text" w:horzAnchor="margin" w:tblpXSpec="center" w:tblpY="84"/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4"/>
        <w:gridCol w:w="3118"/>
        <w:gridCol w:w="2126"/>
        <w:gridCol w:w="2410"/>
        <w:gridCol w:w="1979"/>
        <w:gridCol w:w="2410"/>
      </w:tblGrid>
      <w:tr w:rsidR="00110AC7" w:rsidRPr="00C72738" w:rsidTr="00CC1D5D">
        <w:trPr>
          <w:trHeight w:val="700"/>
        </w:trPr>
        <w:tc>
          <w:tcPr>
            <w:tcW w:w="675" w:type="dxa"/>
            <w:vMerge w:val="restart"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694" w:type="dxa"/>
            <w:vMerge w:val="restart"/>
          </w:tcPr>
          <w:p w:rsidR="00110AC7" w:rsidRPr="00E93FF1" w:rsidRDefault="00110AC7" w:rsidP="00CC1D5D">
            <w:pPr>
              <w:rPr>
                <w:sz w:val="22"/>
                <w:szCs w:val="22"/>
              </w:rPr>
            </w:pPr>
            <w:r w:rsidRPr="00E93FF1">
              <w:rPr>
                <w:sz w:val="22"/>
                <w:szCs w:val="22"/>
              </w:rPr>
              <w:t xml:space="preserve">Наименование вида разрешенного </w:t>
            </w:r>
            <w:r w:rsidRPr="00E93FF1">
              <w:rPr>
                <w:sz w:val="22"/>
                <w:szCs w:val="22"/>
              </w:rPr>
              <w:lastRenderedPageBreak/>
              <w:t>использования земельного участка</w:t>
            </w:r>
          </w:p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3118" w:type="dxa"/>
            <w:vMerge w:val="restart"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E93FF1">
              <w:rPr>
                <w:sz w:val="22"/>
                <w:szCs w:val="22"/>
              </w:rPr>
              <w:lastRenderedPageBreak/>
              <w:t xml:space="preserve">Описание вида разрешенного использования земельного </w:t>
            </w:r>
            <w:r w:rsidRPr="00E93FF1">
              <w:rPr>
                <w:sz w:val="22"/>
                <w:szCs w:val="22"/>
              </w:rPr>
              <w:lastRenderedPageBreak/>
              <w:t>участка согласно</w:t>
            </w:r>
          </w:p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E93FF1">
              <w:rPr>
                <w:sz w:val="22"/>
                <w:szCs w:val="22"/>
              </w:rPr>
              <w:t>Классификатора видов разрешенного использования земельных участков</w:t>
            </w:r>
          </w:p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8925" w:type="dxa"/>
            <w:gridSpan w:val="4"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E93FF1">
              <w:rPr>
                <w:sz w:val="22"/>
                <w:szCs w:val="22"/>
              </w:rPr>
              <w:lastRenderedPageBreak/>
      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</w:t>
            </w:r>
            <w:r w:rsidRPr="00E93FF1">
              <w:rPr>
                <w:sz w:val="22"/>
                <w:szCs w:val="22"/>
              </w:rPr>
              <w:lastRenderedPageBreak/>
              <w:t>строительства</w:t>
            </w:r>
          </w:p>
        </w:tc>
      </w:tr>
      <w:tr w:rsidR="00110AC7" w:rsidRPr="00C72738" w:rsidTr="00CC1D5D">
        <w:trPr>
          <w:trHeight w:val="2689"/>
        </w:trPr>
        <w:tc>
          <w:tcPr>
            <w:tcW w:w="675" w:type="dxa"/>
            <w:vMerge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</w:tcPr>
          <w:p w:rsidR="00110AC7" w:rsidRPr="00E93FF1" w:rsidRDefault="00110AC7" w:rsidP="00CC1D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979" w:type="dxa"/>
          </w:tcPr>
          <w:p w:rsidR="00110AC7" w:rsidRPr="00C72738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C72738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410" w:type="dxa"/>
          </w:tcPr>
          <w:p w:rsidR="00110AC7" w:rsidRPr="00C72738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C72738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110AC7" w:rsidRPr="007D03FA" w:rsidTr="00CC1D5D">
        <w:tc>
          <w:tcPr>
            <w:tcW w:w="675" w:type="dxa"/>
          </w:tcPr>
          <w:p w:rsidR="00110AC7" w:rsidRPr="00B41F70" w:rsidRDefault="00110AC7" w:rsidP="00CC1D5D">
            <w:pPr>
              <w:jc w:val="both"/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110AC7" w:rsidRPr="00B41F70" w:rsidRDefault="00110AC7" w:rsidP="00CC1D5D">
            <w:pPr>
              <w:jc w:val="both"/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3118" w:type="dxa"/>
          </w:tcPr>
          <w:p w:rsidR="00110AC7" w:rsidRPr="00B41F70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B41F70">
              <w:rPr>
                <w:rFonts w:ascii="Times New Roman" w:hAnsi="Times New Roman" w:cs="Times New Roman"/>
                <w:sz w:val="20"/>
                <w:szCs w:val="20"/>
              </w:rPr>
              <w:t>Ведение сельского хозяйства.</w:t>
            </w:r>
          </w:p>
          <w:p w:rsidR="00110AC7" w:rsidRPr="00B41F70" w:rsidRDefault="00110AC7" w:rsidP="00CC1D5D">
            <w:pPr>
              <w:jc w:val="both"/>
              <w:rPr>
                <w:rFonts w:eastAsia="Calibri"/>
                <w:color w:val="000000"/>
                <w:sz w:val="20"/>
                <w:szCs w:val="20"/>
                <w:shd w:val="clear" w:color="auto" w:fill="FFFFFF"/>
              </w:rPr>
            </w:pPr>
            <w:r w:rsidRPr="00B41F70">
              <w:rPr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1" w:history="1">
              <w:r w:rsidRPr="00B41F70">
                <w:rPr>
                  <w:rStyle w:val="af0"/>
                  <w:color w:val="auto"/>
                  <w:sz w:val="20"/>
                  <w:szCs w:val="20"/>
                </w:rPr>
                <w:t xml:space="preserve">кодами </w:t>
              </w:r>
              <w:r>
                <w:rPr>
                  <w:rStyle w:val="af0"/>
                  <w:color w:val="auto"/>
                  <w:sz w:val="20"/>
                  <w:szCs w:val="20"/>
                </w:rPr>
                <w:t>1.1</w:t>
              </w:r>
            </w:hyperlink>
            <w:r>
              <w:rPr>
                <w:sz w:val="20"/>
                <w:szCs w:val="20"/>
              </w:rPr>
              <w:t xml:space="preserve"> – 1.5</w:t>
            </w:r>
            <w:r w:rsidRPr="00B41F70">
              <w:rPr>
                <w:sz w:val="20"/>
                <w:szCs w:val="20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126" w:type="dxa"/>
          </w:tcPr>
          <w:p w:rsidR="00110AC7" w:rsidRPr="00B41F70" w:rsidRDefault="00110AC7" w:rsidP="00CC1D5D">
            <w:pPr>
              <w:jc w:val="center"/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>Согласно пунктов</w:t>
            </w:r>
          </w:p>
          <w:p w:rsidR="00110AC7" w:rsidRPr="00B41F70" w:rsidRDefault="00110AC7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B41F70">
              <w:rPr>
                <w:sz w:val="20"/>
                <w:szCs w:val="20"/>
              </w:rPr>
              <w:t>с кодами 1.1-1.5</w:t>
            </w:r>
          </w:p>
        </w:tc>
        <w:tc>
          <w:tcPr>
            <w:tcW w:w="2410" w:type="dxa"/>
          </w:tcPr>
          <w:p w:rsidR="00110AC7" w:rsidRPr="00B41F70" w:rsidRDefault="00110AC7" w:rsidP="00CC1D5D">
            <w:pPr>
              <w:jc w:val="center"/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>Согласно пунктов</w:t>
            </w:r>
          </w:p>
          <w:p w:rsidR="00110AC7" w:rsidRPr="00B41F70" w:rsidRDefault="00110AC7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B41F70">
              <w:rPr>
                <w:sz w:val="20"/>
                <w:szCs w:val="20"/>
              </w:rPr>
              <w:t>с кодами 1.1-1.5</w:t>
            </w:r>
          </w:p>
        </w:tc>
        <w:tc>
          <w:tcPr>
            <w:tcW w:w="1979" w:type="dxa"/>
          </w:tcPr>
          <w:p w:rsidR="00110AC7" w:rsidRPr="00B41F70" w:rsidRDefault="00110AC7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B41F70">
              <w:rPr>
                <w:sz w:val="20"/>
                <w:szCs w:val="20"/>
              </w:rPr>
              <w:t>Согласно пунктов с кодами 1.1-1.5</w:t>
            </w:r>
          </w:p>
        </w:tc>
        <w:tc>
          <w:tcPr>
            <w:tcW w:w="2410" w:type="dxa"/>
          </w:tcPr>
          <w:p w:rsidR="00110AC7" w:rsidRPr="00B41F70" w:rsidRDefault="00110AC7" w:rsidP="00CC1D5D">
            <w:pPr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B41F70">
              <w:rPr>
                <w:sz w:val="20"/>
                <w:szCs w:val="20"/>
              </w:rPr>
              <w:t>Согласно пунктов с кодами 1.1-1.5</w:t>
            </w:r>
          </w:p>
        </w:tc>
      </w:tr>
      <w:tr w:rsidR="00110AC7" w:rsidRPr="007D03FA" w:rsidTr="00CC1D5D">
        <w:tc>
          <w:tcPr>
            <w:tcW w:w="675" w:type="dxa"/>
          </w:tcPr>
          <w:p w:rsidR="00110AC7" w:rsidRPr="00B41F70" w:rsidRDefault="00110AC7" w:rsidP="00CC1D5D">
            <w:pPr>
              <w:jc w:val="both"/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>1.1</w:t>
            </w:r>
          </w:p>
        </w:tc>
        <w:tc>
          <w:tcPr>
            <w:tcW w:w="2694" w:type="dxa"/>
          </w:tcPr>
          <w:p w:rsidR="00110AC7" w:rsidRPr="00B41F70" w:rsidRDefault="00110AC7" w:rsidP="00CC1D5D">
            <w:pPr>
              <w:pStyle w:val="aa"/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>Животноводство</w:t>
            </w:r>
          </w:p>
        </w:tc>
        <w:tc>
          <w:tcPr>
            <w:tcW w:w="3118" w:type="dxa"/>
          </w:tcPr>
          <w:p w:rsidR="00110AC7" w:rsidRPr="00B41F70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41F70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</w:t>
            </w:r>
            <w:r w:rsidRPr="00B41F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продукции.</w:t>
            </w:r>
          </w:p>
          <w:p w:rsidR="00110AC7" w:rsidRPr="00B41F70" w:rsidRDefault="00110AC7" w:rsidP="00CC1D5D">
            <w:pPr>
              <w:rPr>
                <w:sz w:val="20"/>
                <w:szCs w:val="20"/>
              </w:rPr>
            </w:pPr>
            <w:r w:rsidRPr="00B41F70">
              <w:rPr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8" w:history="1">
              <w:r w:rsidRPr="00B41F70">
                <w:rPr>
                  <w:rStyle w:val="af0"/>
                  <w:color w:val="auto"/>
                  <w:sz w:val="20"/>
                  <w:szCs w:val="20"/>
                </w:rPr>
                <w:t>кодами 1.1.1-1.1.4</w:t>
              </w:r>
            </w:hyperlink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0C7CC3" w:rsidRDefault="00110AC7" w:rsidP="00CC1D5D">
            <w:pPr>
              <w:jc w:val="both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694" w:type="dxa"/>
          </w:tcPr>
          <w:p w:rsidR="00110AC7" w:rsidRPr="000C7CC3" w:rsidRDefault="00110AC7" w:rsidP="00CC1D5D">
            <w:pPr>
              <w:pStyle w:val="aa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Скотоводство</w:t>
            </w:r>
          </w:p>
        </w:tc>
        <w:tc>
          <w:tcPr>
            <w:tcW w:w="3118" w:type="dxa"/>
          </w:tcPr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0C7CC3" w:rsidRDefault="00110AC7" w:rsidP="00CC1D5D">
            <w:pPr>
              <w:jc w:val="both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694" w:type="dxa"/>
          </w:tcPr>
          <w:p w:rsidR="00110AC7" w:rsidRPr="000C7CC3" w:rsidRDefault="00110AC7" w:rsidP="00CC1D5D">
            <w:pPr>
              <w:pStyle w:val="aa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Звероводство</w:t>
            </w:r>
          </w:p>
        </w:tc>
        <w:tc>
          <w:tcPr>
            <w:tcW w:w="3118" w:type="dxa"/>
          </w:tcPr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110AC7" w:rsidRPr="000C7CC3" w:rsidRDefault="00110AC7" w:rsidP="00CC1D5D">
            <w:pPr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0C7CC3" w:rsidRDefault="00110AC7" w:rsidP="00CC1D5D">
            <w:pPr>
              <w:jc w:val="both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lastRenderedPageBreak/>
              <w:t>1.1.3</w:t>
            </w:r>
          </w:p>
        </w:tc>
        <w:tc>
          <w:tcPr>
            <w:tcW w:w="2694" w:type="dxa"/>
          </w:tcPr>
          <w:p w:rsidR="00110AC7" w:rsidRPr="000C7CC3" w:rsidRDefault="00110AC7" w:rsidP="00CC1D5D">
            <w:pPr>
              <w:pStyle w:val="aa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Птицеводство</w:t>
            </w:r>
          </w:p>
        </w:tc>
        <w:tc>
          <w:tcPr>
            <w:tcW w:w="3118" w:type="dxa"/>
          </w:tcPr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связанной с разведением домашних пород птиц, в том числе водоплавающих; 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0C7CC3" w:rsidRDefault="00110AC7" w:rsidP="00CC1D5D">
            <w:pPr>
              <w:jc w:val="both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1.1.4</w:t>
            </w:r>
          </w:p>
        </w:tc>
        <w:tc>
          <w:tcPr>
            <w:tcW w:w="2694" w:type="dxa"/>
          </w:tcPr>
          <w:p w:rsidR="00110AC7" w:rsidRPr="000C7CC3" w:rsidRDefault="00110AC7" w:rsidP="00CC1D5D">
            <w:pPr>
              <w:pStyle w:val="aa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Свиноводство</w:t>
            </w:r>
          </w:p>
        </w:tc>
        <w:tc>
          <w:tcPr>
            <w:tcW w:w="3118" w:type="dxa"/>
          </w:tcPr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связанной с разведением свиней;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Минимальная (максимальная) площадь земельных </w:t>
            </w: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</w:t>
            </w: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0C7CC3" w:rsidRDefault="00110AC7" w:rsidP="00CC1D5D">
            <w:pPr>
              <w:jc w:val="both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694" w:type="dxa"/>
          </w:tcPr>
          <w:p w:rsidR="00110AC7" w:rsidRPr="000C7CC3" w:rsidRDefault="00110AC7" w:rsidP="00CC1D5D">
            <w:pPr>
              <w:pStyle w:val="aa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Пчеловодство</w:t>
            </w:r>
          </w:p>
        </w:tc>
        <w:tc>
          <w:tcPr>
            <w:tcW w:w="3118" w:type="dxa"/>
          </w:tcPr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ульев, иных объектов и оборудования, необходимого для пчеловодства и разведениях иных полезных </w:t>
            </w:r>
            <w:r w:rsidRPr="000C7C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насекомых;</w:t>
            </w:r>
          </w:p>
          <w:p w:rsidR="00110AC7" w:rsidRPr="000C7CC3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</w:t>
            </w:r>
            <w:r w:rsidRPr="00265258">
              <w:rPr>
                <w:sz w:val="20"/>
                <w:szCs w:val="20"/>
              </w:rPr>
              <w:lastRenderedPageBreak/>
              <w:t>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0C7CC3" w:rsidRDefault="00110AC7" w:rsidP="00CC1D5D">
            <w:pPr>
              <w:jc w:val="both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lastRenderedPageBreak/>
              <w:t>1.3</w:t>
            </w:r>
          </w:p>
        </w:tc>
        <w:tc>
          <w:tcPr>
            <w:tcW w:w="2694" w:type="dxa"/>
          </w:tcPr>
          <w:p w:rsidR="00110AC7" w:rsidRPr="000C7CC3" w:rsidRDefault="00110AC7" w:rsidP="00CC1D5D">
            <w:pPr>
              <w:pStyle w:val="aa"/>
              <w:rPr>
                <w:sz w:val="20"/>
                <w:szCs w:val="20"/>
              </w:rPr>
            </w:pPr>
            <w:r w:rsidRPr="000C7CC3">
              <w:rPr>
                <w:sz w:val="20"/>
                <w:szCs w:val="20"/>
              </w:rPr>
              <w:t>Рыбоводство</w:t>
            </w:r>
          </w:p>
        </w:tc>
        <w:tc>
          <w:tcPr>
            <w:tcW w:w="3118" w:type="dxa"/>
          </w:tcPr>
          <w:p w:rsidR="00110AC7" w:rsidRPr="000C7CC3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0C7CC3">
              <w:rPr>
                <w:rFonts w:ascii="Times New Roman" w:hAnsi="Times New Roman" w:cs="Times New Roman"/>
                <w:sz w:val="20"/>
                <w:szCs w:val="20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</w:t>
            </w:r>
            <w:r w:rsidRPr="00265258">
              <w:rPr>
                <w:sz w:val="20"/>
                <w:szCs w:val="20"/>
              </w:rPr>
              <w:lastRenderedPageBreak/>
              <w:t>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</w:t>
            </w: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E93FF1" w:rsidRDefault="00110AC7" w:rsidP="00CC1D5D">
            <w:pPr>
              <w:jc w:val="both"/>
              <w:rPr>
                <w:sz w:val="22"/>
                <w:szCs w:val="22"/>
              </w:rPr>
            </w:pPr>
            <w:r w:rsidRPr="00E93FF1">
              <w:rPr>
                <w:sz w:val="22"/>
                <w:szCs w:val="22"/>
              </w:rPr>
              <w:lastRenderedPageBreak/>
              <w:t>1.4</w:t>
            </w:r>
          </w:p>
        </w:tc>
        <w:tc>
          <w:tcPr>
            <w:tcW w:w="2694" w:type="dxa"/>
          </w:tcPr>
          <w:p w:rsidR="00110AC7" w:rsidRPr="00922CA6" w:rsidRDefault="00110AC7" w:rsidP="00CC1D5D">
            <w:pPr>
              <w:pStyle w:val="aa"/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Научное обеспечение сельского хозяйства</w:t>
            </w:r>
          </w:p>
        </w:tc>
        <w:tc>
          <w:tcPr>
            <w:tcW w:w="3118" w:type="dxa"/>
          </w:tcPr>
          <w:p w:rsidR="00110AC7" w:rsidRPr="00922CA6" w:rsidRDefault="00110AC7" w:rsidP="00CC1D5D">
            <w:pPr>
              <w:rPr>
                <w:sz w:val="20"/>
                <w:szCs w:val="20"/>
              </w:rPr>
            </w:pPr>
            <w:r w:rsidRPr="00922CA6">
              <w:rPr>
                <w:sz w:val="20"/>
                <w:szCs w:val="2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</w:t>
            </w:r>
            <w:r>
              <w:rPr>
                <w:sz w:val="20"/>
                <w:szCs w:val="20"/>
              </w:rPr>
              <w:t>.</w:t>
            </w:r>
            <w:r w:rsidRPr="00922CA6">
              <w:rPr>
                <w:sz w:val="20"/>
                <w:szCs w:val="20"/>
              </w:rPr>
              <w:t xml:space="preserve">  Для размещения объектов науки генетических ресурсов растений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аксимальный процент застройки земельного участка – 30.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  <w:tr w:rsidR="00110AC7" w:rsidRPr="007D03FA" w:rsidTr="00CC1D5D">
        <w:tc>
          <w:tcPr>
            <w:tcW w:w="675" w:type="dxa"/>
          </w:tcPr>
          <w:p w:rsidR="00110AC7" w:rsidRPr="00E93FF1" w:rsidRDefault="00110AC7" w:rsidP="00CC1D5D">
            <w:pPr>
              <w:jc w:val="both"/>
              <w:rPr>
                <w:sz w:val="22"/>
                <w:szCs w:val="22"/>
              </w:rPr>
            </w:pPr>
            <w:r w:rsidRPr="00E93FF1">
              <w:rPr>
                <w:sz w:val="22"/>
                <w:szCs w:val="22"/>
              </w:rPr>
              <w:lastRenderedPageBreak/>
              <w:t>1.5</w:t>
            </w:r>
          </w:p>
        </w:tc>
        <w:tc>
          <w:tcPr>
            <w:tcW w:w="2694" w:type="dxa"/>
          </w:tcPr>
          <w:p w:rsidR="00110AC7" w:rsidRPr="00707A36" w:rsidRDefault="00110AC7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Обеспечение</w:t>
            </w:r>
          </w:p>
          <w:p w:rsidR="00110AC7" w:rsidRPr="00707A36" w:rsidRDefault="00110AC7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сельскохозяйственного</w:t>
            </w:r>
          </w:p>
          <w:p w:rsidR="00110AC7" w:rsidRPr="00707A36" w:rsidRDefault="00110AC7" w:rsidP="00CC1D5D">
            <w:pPr>
              <w:pStyle w:val="aa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производства</w:t>
            </w:r>
          </w:p>
        </w:tc>
        <w:tc>
          <w:tcPr>
            <w:tcW w:w="3118" w:type="dxa"/>
          </w:tcPr>
          <w:p w:rsidR="00110AC7" w:rsidRPr="00707A36" w:rsidRDefault="00110AC7" w:rsidP="00CC1D5D">
            <w:pPr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126" w:type="dxa"/>
          </w:tcPr>
          <w:p w:rsidR="00110AC7" w:rsidRPr="00265258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5258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земельных участков - 300 – 100000 кв. м.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  <w:r w:rsidRPr="00265258">
              <w:rPr>
                <w:sz w:val="20"/>
                <w:szCs w:val="20"/>
              </w:rPr>
              <w:t xml:space="preserve"> Согласно пункта 6 ст. 36 Градостроительного кодекса Российской </w:t>
            </w:r>
            <w:r>
              <w:rPr>
                <w:sz w:val="20"/>
                <w:szCs w:val="20"/>
              </w:rPr>
              <w:t>Федерации</w:t>
            </w:r>
            <w:r w:rsidRPr="00265258">
              <w:rPr>
                <w:sz w:val="20"/>
                <w:szCs w:val="20"/>
              </w:rPr>
              <w:t xml:space="preserve">  Градостроительные регламенты не устанавливаются для сельскохозяйственных угодий в составе земель сельскохозяйственного назначения</w:t>
            </w:r>
            <w:r>
              <w:rPr>
                <w:sz w:val="20"/>
                <w:szCs w:val="20"/>
              </w:rPr>
              <w:t>.</w:t>
            </w:r>
          </w:p>
          <w:p w:rsidR="00110AC7" w:rsidRPr="00265258" w:rsidRDefault="00110AC7" w:rsidP="00CC1D5D">
            <w:pPr>
              <w:rPr>
                <w:sz w:val="20"/>
                <w:szCs w:val="20"/>
              </w:rPr>
            </w:pPr>
          </w:p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8B652F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10AC7" w:rsidRPr="00486027" w:rsidRDefault="00110AC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8B652F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10AC7" w:rsidRPr="008D65FB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8602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</w:t>
            </w:r>
            <w:r w:rsidRPr="001D0E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79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аксимальная высота 15 м;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10AC7" w:rsidRPr="00F3370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 xml:space="preserve">аксимальный процент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застройки земельного участка – 6</w:t>
            </w:r>
            <w:r w:rsidRPr="00F3370D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</w:p>
          <w:p w:rsidR="00110AC7" w:rsidRPr="00F3370D" w:rsidRDefault="00110AC7" w:rsidP="00CC1D5D">
            <w:pPr>
              <w:rPr>
                <w:sz w:val="20"/>
                <w:szCs w:val="20"/>
              </w:rPr>
            </w:pPr>
          </w:p>
        </w:tc>
      </w:tr>
    </w:tbl>
    <w:p w:rsidR="00110AC7" w:rsidRDefault="00110AC7" w:rsidP="00110AC7">
      <w:pPr>
        <w:pStyle w:val="aa"/>
        <w:ind w:firstLine="851"/>
        <w:jc w:val="both"/>
      </w:pPr>
    </w:p>
    <w:p w:rsidR="00110AC7" w:rsidRPr="00B41F70" w:rsidRDefault="00110AC7" w:rsidP="00110AC7">
      <w:pPr>
        <w:pStyle w:val="aa"/>
        <w:ind w:firstLine="851"/>
        <w:jc w:val="both"/>
      </w:pPr>
      <w:r>
        <w:t>5</w:t>
      </w:r>
      <w:r w:rsidRPr="00B41F70">
        <w:t>. Дополнить градостроительные регламенты зоны сельскохозяйственного использования (</w:t>
      </w:r>
      <w:r w:rsidRPr="00B41F70">
        <w:rPr>
          <w:b/>
        </w:rPr>
        <w:t>СХЗ 70</w:t>
      </w:r>
      <w:r>
        <w:rPr>
          <w:b/>
        </w:rPr>
        <w:t>3</w:t>
      </w:r>
      <w:r w:rsidRPr="00B41F70">
        <w:t>) правил земле</w:t>
      </w:r>
      <w:r w:rsidR="007D378C">
        <w:t>пользования и застройки Ирклиев</w:t>
      </w:r>
      <w:r w:rsidRPr="00B41F70">
        <w:t>ского сельского поселения муниципального образования Выселковский район условно – разрешенными видами использования земельных участков и объектов капитального строительства:</w:t>
      </w:r>
    </w:p>
    <w:p w:rsidR="00110AC7" w:rsidRPr="00707A36" w:rsidRDefault="00110AC7" w:rsidP="00110AC7">
      <w:pPr>
        <w:pStyle w:val="aa"/>
        <w:ind w:firstLine="851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84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4"/>
        <w:gridCol w:w="3221"/>
        <w:gridCol w:w="2023"/>
        <w:gridCol w:w="2513"/>
        <w:gridCol w:w="1882"/>
        <w:gridCol w:w="2512"/>
      </w:tblGrid>
      <w:tr w:rsidR="00110AC7" w:rsidRPr="00707A36" w:rsidTr="00CC1D5D">
        <w:trPr>
          <w:trHeight w:val="563"/>
        </w:trPr>
        <w:tc>
          <w:tcPr>
            <w:tcW w:w="675" w:type="dxa"/>
            <w:vMerge w:val="restart"/>
          </w:tcPr>
          <w:p w:rsidR="00110AC7" w:rsidRPr="00707A36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07A3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694" w:type="dxa"/>
            <w:vMerge w:val="restart"/>
          </w:tcPr>
          <w:p w:rsidR="00110AC7" w:rsidRPr="00707A36" w:rsidRDefault="00110AC7" w:rsidP="00CC1D5D">
            <w:pPr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110AC7" w:rsidRPr="00707A36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221" w:type="dxa"/>
            <w:vMerge w:val="restart"/>
          </w:tcPr>
          <w:p w:rsidR="00110AC7" w:rsidRPr="00707A36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110AC7" w:rsidRPr="00707A36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110AC7" w:rsidRPr="00707A36" w:rsidRDefault="00110AC7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930" w:type="dxa"/>
            <w:gridSpan w:val="4"/>
          </w:tcPr>
          <w:p w:rsidR="00110AC7" w:rsidRPr="00707A36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07A3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110AC7" w:rsidRPr="00E93FF1" w:rsidTr="00CC1D5D">
        <w:trPr>
          <w:trHeight w:val="2771"/>
        </w:trPr>
        <w:tc>
          <w:tcPr>
            <w:tcW w:w="675" w:type="dxa"/>
            <w:vMerge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110AC7" w:rsidRPr="00E93FF1" w:rsidRDefault="00110AC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</w:tcPr>
          <w:p w:rsidR="00110AC7" w:rsidRPr="00E93FF1" w:rsidRDefault="00110AC7" w:rsidP="00CC1D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3" w:type="dxa"/>
          </w:tcPr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513" w:type="dxa"/>
          </w:tcPr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882" w:type="dxa"/>
          </w:tcPr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12" w:type="dxa"/>
          </w:tcPr>
          <w:p w:rsidR="00110AC7" w:rsidRPr="00E93FF1" w:rsidRDefault="00110AC7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E93FF1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110AC7" w:rsidRPr="0077016C" w:rsidTr="00CC1D5D">
        <w:tc>
          <w:tcPr>
            <w:tcW w:w="675" w:type="dxa"/>
          </w:tcPr>
          <w:p w:rsidR="00110AC7" w:rsidRPr="00986A06" w:rsidRDefault="00110AC7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110AC7" w:rsidRPr="00986A06" w:rsidRDefault="00110AC7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Предпринимательство</w:t>
            </w:r>
          </w:p>
        </w:tc>
        <w:tc>
          <w:tcPr>
            <w:tcW w:w="3221" w:type="dxa"/>
          </w:tcPr>
          <w:p w:rsidR="00110AC7" w:rsidRPr="00986A06" w:rsidRDefault="00110AC7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986A06">
                <w:rPr>
                  <w:rStyle w:val="af0"/>
                  <w:bCs/>
                  <w:color w:val="auto"/>
                  <w:sz w:val="20"/>
                  <w:szCs w:val="20"/>
                </w:rPr>
                <w:t>кодом</w:t>
              </w:r>
            </w:hyperlink>
            <w:r w:rsidRPr="00986A06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2023" w:type="dxa"/>
          </w:tcPr>
          <w:p w:rsidR="00110AC7" w:rsidRPr="00986A06" w:rsidRDefault="00110AC7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13" w:type="dxa"/>
          </w:tcPr>
          <w:p w:rsidR="00110AC7" w:rsidRDefault="00110AC7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пункта с </w:t>
            </w:r>
          </w:p>
          <w:p w:rsidR="00110AC7" w:rsidRPr="00986A06" w:rsidRDefault="00110AC7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кодом 1.1</w:t>
            </w:r>
          </w:p>
        </w:tc>
        <w:tc>
          <w:tcPr>
            <w:tcW w:w="1882" w:type="dxa"/>
          </w:tcPr>
          <w:p w:rsidR="00110AC7" w:rsidRPr="00986A06" w:rsidRDefault="00110AC7" w:rsidP="00CC1D5D">
            <w:pPr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12" w:type="dxa"/>
          </w:tcPr>
          <w:p w:rsidR="00110AC7" w:rsidRDefault="00110AC7" w:rsidP="00CC1D5D">
            <w:pPr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Согласно пункта с</w:t>
            </w:r>
          </w:p>
          <w:p w:rsidR="00110AC7" w:rsidRPr="00986A06" w:rsidRDefault="00110AC7" w:rsidP="00CC1D5D">
            <w:pPr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 xml:space="preserve"> кодом 1.1</w:t>
            </w:r>
          </w:p>
        </w:tc>
      </w:tr>
      <w:tr w:rsidR="00110AC7" w:rsidRPr="0077016C" w:rsidTr="00CC1D5D">
        <w:tc>
          <w:tcPr>
            <w:tcW w:w="675" w:type="dxa"/>
          </w:tcPr>
          <w:p w:rsidR="00110AC7" w:rsidRPr="00986A06" w:rsidRDefault="00110AC7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1.1</w:t>
            </w:r>
          </w:p>
        </w:tc>
        <w:tc>
          <w:tcPr>
            <w:tcW w:w="2694" w:type="dxa"/>
          </w:tcPr>
          <w:p w:rsidR="00110AC7" w:rsidRPr="00986A06" w:rsidRDefault="00110AC7" w:rsidP="00CC1D5D">
            <w:pPr>
              <w:pStyle w:val="aa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Деловое управление</w:t>
            </w:r>
          </w:p>
        </w:tc>
        <w:tc>
          <w:tcPr>
            <w:tcW w:w="3221" w:type="dxa"/>
          </w:tcPr>
          <w:p w:rsidR="00110AC7" w:rsidRPr="00986A06" w:rsidRDefault="00110AC7" w:rsidP="00CC1D5D">
            <w:pPr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</w:t>
            </w:r>
            <w:r w:rsidRPr="00986A06">
              <w:rPr>
                <w:sz w:val="20"/>
                <w:szCs w:val="20"/>
              </w:rPr>
              <w:lastRenderedPageBreak/>
              <w:t>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деятельности).</w:t>
            </w:r>
          </w:p>
        </w:tc>
        <w:tc>
          <w:tcPr>
            <w:tcW w:w="2023" w:type="dxa"/>
          </w:tcPr>
          <w:p w:rsidR="00110AC7" w:rsidRPr="00986A06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участка, предоставляемого для зданий 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общественно-деловой зоны 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 редакция СНиП 2.07.01-89*)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, с учетом реально сложившейся застройки и архитектурно-планировочного решения объекта.</w:t>
            </w:r>
          </w:p>
        </w:tc>
        <w:tc>
          <w:tcPr>
            <w:tcW w:w="2513" w:type="dxa"/>
          </w:tcPr>
          <w:p w:rsidR="00110AC7" w:rsidRPr="009738CD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8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</w:t>
            </w:r>
            <w:r w:rsidRPr="009738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5 м, </w:t>
            </w:r>
          </w:p>
          <w:p w:rsidR="00110AC7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8CD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соседними участками – 3 м.</w:t>
            </w:r>
            <w:r w:rsidRPr="009738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0AC7" w:rsidRPr="00986A06" w:rsidRDefault="00110AC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8C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882" w:type="dxa"/>
          </w:tcPr>
          <w:p w:rsidR="00110AC7" w:rsidRPr="00986A06" w:rsidRDefault="00110AC7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986A06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</w:t>
            </w:r>
          </w:p>
          <w:p w:rsidR="00110AC7" w:rsidRPr="00986A06" w:rsidRDefault="00110AC7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15</w:t>
            </w:r>
            <w:r w:rsidRPr="00986A06">
              <w:rPr>
                <w:sz w:val="20"/>
                <w:szCs w:val="20"/>
              </w:rPr>
              <w:t xml:space="preserve"> </w:t>
            </w:r>
            <w:r w:rsidRPr="00986A06">
              <w:rPr>
                <w:sz w:val="20"/>
                <w:szCs w:val="20"/>
              </w:rPr>
              <w:lastRenderedPageBreak/>
              <w:t>м.</w:t>
            </w:r>
          </w:p>
          <w:p w:rsidR="00110AC7" w:rsidRPr="00986A06" w:rsidRDefault="00110AC7" w:rsidP="00CC1D5D">
            <w:pPr>
              <w:rPr>
                <w:sz w:val="20"/>
                <w:szCs w:val="20"/>
              </w:rPr>
            </w:pPr>
          </w:p>
        </w:tc>
        <w:tc>
          <w:tcPr>
            <w:tcW w:w="2512" w:type="dxa"/>
          </w:tcPr>
          <w:p w:rsidR="00110AC7" w:rsidRPr="00986A06" w:rsidRDefault="00110AC7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986A06">
              <w:rPr>
                <w:sz w:val="20"/>
                <w:szCs w:val="20"/>
              </w:rPr>
              <w:t xml:space="preserve">аксимальный процент застройки участка – </w:t>
            </w:r>
            <w:r>
              <w:rPr>
                <w:sz w:val="20"/>
                <w:szCs w:val="20"/>
              </w:rPr>
              <w:t>60</w:t>
            </w:r>
          </w:p>
        </w:tc>
      </w:tr>
    </w:tbl>
    <w:p w:rsidR="0086107F" w:rsidRDefault="0086107F" w:rsidP="00110AC7">
      <w:pPr>
        <w:ind w:firstLine="851"/>
        <w:jc w:val="center"/>
        <w:rPr>
          <w:sz w:val="28"/>
          <w:szCs w:val="28"/>
        </w:rPr>
      </w:pPr>
    </w:p>
    <w:p w:rsidR="00FF7524" w:rsidRPr="0086107F" w:rsidRDefault="007D378C" w:rsidP="0086107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6107F" w:rsidRPr="006E4D33">
        <w:rPr>
          <w:sz w:val="28"/>
          <w:szCs w:val="28"/>
        </w:rPr>
        <w:t xml:space="preserve">. </w:t>
      </w:r>
      <w:r w:rsidR="00C02431">
        <w:rPr>
          <w:sz w:val="28"/>
          <w:szCs w:val="28"/>
        </w:rPr>
        <w:t>Дополнит</w:t>
      </w:r>
      <w:r w:rsidR="0086107F">
        <w:rPr>
          <w:sz w:val="28"/>
          <w:szCs w:val="28"/>
        </w:rPr>
        <w:t>ь</w:t>
      </w:r>
      <w:r w:rsidR="0086107F" w:rsidRPr="006E4D33">
        <w:rPr>
          <w:sz w:val="28"/>
          <w:szCs w:val="28"/>
        </w:rPr>
        <w:t xml:space="preserve"> градостроительные регламенты зоны </w:t>
      </w:r>
      <w:r w:rsidR="0086107F">
        <w:rPr>
          <w:sz w:val="28"/>
          <w:szCs w:val="28"/>
        </w:rPr>
        <w:t>общественное управление</w:t>
      </w:r>
      <w:r w:rsidR="0086107F" w:rsidRPr="006E4D33">
        <w:rPr>
          <w:sz w:val="28"/>
          <w:szCs w:val="28"/>
        </w:rPr>
        <w:t xml:space="preserve"> (</w:t>
      </w:r>
      <w:r w:rsidR="0086107F">
        <w:rPr>
          <w:b/>
          <w:sz w:val="28"/>
          <w:szCs w:val="28"/>
        </w:rPr>
        <w:t>ОДЗ 201)</w:t>
      </w:r>
      <w:r w:rsidR="0086107F" w:rsidRPr="006E4D33">
        <w:rPr>
          <w:sz w:val="28"/>
          <w:szCs w:val="28"/>
        </w:rPr>
        <w:t xml:space="preserve"> правил земле</w:t>
      </w:r>
      <w:r w:rsidR="00B57175">
        <w:rPr>
          <w:sz w:val="28"/>
          <w:szCs w:val="28"/>
        </w:rPr>
        <w:t>пользования и застройки Ирклиев</w:t>
      </w:r>
      <w:r w:rsidR="0086107F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86107F">
        <w:rPr>
          <w:sz w:val="28"/>
          <w:szCs w:val="28"/>
        </w:rPr>
        <w:t>для основного вида использования</w:t>
      </w:r>
      <w:r w:rsidR="0086107F" w:rsidRPr="006E4D33">
        <w:rPr>
          <w:sz w:val="28"/>
          <w:szCs w:val="28"/>
        </w:rPr>
        <w:t xml:space="preserve"> земельных участков</w:t>
      </w:r>
      <w:r w:rsidR="001D2303">
        <w:rPr>
          <w:sz w:val="28"/>
          <w:szCs w:val="28"/>
        </w:rPr>
        <w:t xml:space="preserve"> и объектов капиьтального строительства,</w:t>
      </w:r>
      <w:r w:rsidR="0086107F">
        <w:rPr>
          <w:sz w:val="28"/>
          <w:szCs w:val="28"/>
        </w:rPr>
        <w:t xml:space="preserve"> </w:t>
      </w:r>
      <w:r w:rsidR="0086107F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86107F" w:rsidRPr="006E4D33">
        <w:rPr>
          <w:sz w:val="28"/>
          <w:szCs w:val="28"/>
        </w:rPr>
        <w:t>:</w:t>
      </w:r>
    </w:p>
    <w:p w:rsidR="001E52AD" w:rsidRDefault="001E52AD" w:rsidP="00FF7524">
      <w:pPr>
        <w:ind w:firstLine="851"/>
        <w:jc w:val="center"/>
        <w:rPr>
          <w:b/>
          <w:sz w:val="28"/>
          <w:szCs w:val="28"/>
          <w:u w:val="single"/>
        </w:rPr>
      </w:pPr>
    </w:p>
    <w:p w:rsidR="00E70E5B" w:rsidRDefault="00E70E5B" w:rsidP="00E70E5B">
      <w:pPr>
        <w:ind w:firstLine="851"/>
        <w:jc w:val="center"/>
        <w:rPr>
          <w:b/>
          <w:sz w:val="28"/>
          <w:szCs w:val="28"/>
          <w:u w:val="single"/>
        </w:rPr>
      </w:pPr>
      <w:r w:rsidRPr="00986A06">
        <w:rPr>
          <w:b/>
          <w:u w:val="single"/>
        </w:rPr>
        <w:t>Общественное управление (ОДЗ 201)</w:t>
      </w:r>
    </w:p>
    <w:p w:rsidR="00E70E5B" w:rsidRDefault="00E70E5B" w:rsidP="00E70E5B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52"/>
        <w:gridCol w:w="2977"/>
        <w:gridCol w:w="2268"/>
        <w:gridCol w:w="2409"/>
        <w:gridCol w:w="2088"/>
        <w:gridCol w:w="2551"/>
      </w:tblGrid>
      <w:tr w:rsidR="00E70E5B" w:rsidRPr="00B4262B" w:rsidTr="00CC1D5D">
        <w:trPr>
          <w:trHeight w:val="540"/>
        </w:trPr>
        <w:tc>
          <w:tcPr>
            <w:tcW w:w="675" w:type="dxa"/>
            <w:vMerge w:val="restart"/>
          </w:tcPr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86A0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lastRenderedPageBreak/>
              <w:t>№ п/п</w:t>
            </w:r>
          </w:p>
        </w:tc>
        <w:tc>
          <w:tcPr>
            <w:tcW w:w="2552" w:type="dxa"/>
            <w:vMerge w:val="restart"/>
          </w:tcPr>
          <w:p w:rsidR="00E70E5B" w:rsidRPr="00986A06" w:rsidRDefault="00E70E5B" w:rsidP="00CC1D5D">
            <w:pPr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E70E5B" w:rsidRPr="00986A06" w:rsidRDefault="00E70E5B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316" w:type="dxa"/>
            <w:gridSpan w:val="4"/>
          </w:tcPr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986A0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E70E5B" w:rsidRPr="00B4262B" w:rsidTr="00CC1D5D">
        <w:trPr>
          <w:trHeight w:val="3260"/>
        </w:trPr>
        <w:tc>
          <w:tcPr>
            <w:tcW w:w="675" w:type="dxa"/>
            <w:vMerge/>
          </w:tcPr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E70E5B" w:rsidRPr="00986A06" w:rsidRDefault="00E70E5B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70E5B" w:rsidRPr="00986A06" w:rsidRDefault="00E70E5B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86A06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09" w:type="dxa"/>
          </w:tcPr>
          <w:p w:rsidR="00E70E5B" w:rsidRPr="00986A06" w:rsidRDefault="00E70E5B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86A06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088" w:type="dxa"/>
          </w:tcPr>
          <w:p w:rsidR="00E70E5B" w:rsidRPr="00986A06" w:rsidRDefault="00E70E5B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86A06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E70E5B" w:rsidRPr="00986A06" w:rsidRDefault="00E70E5B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86A06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E70E5B" w:rsidRPr="00B4262B" w:rsidTr="00CC1D5D">
        <w:trPr>
          <w:trHeight w:val="355"/>
        </w:trPr>
        <w:tc>
          <w:tcPr>
            <w:tcW w:w="675" w:type="dxa"/>
          </w:tcPr>
          <w:p w:rsidR="00E70E5B" w:rsidRPr="0061607B" w:rsidRDefault="00E70E5B" w:rsidP="00CC1D5D">
            <w:pPr>
              <w:jc w:val="center"/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1.</w:t>
            </w:r>
          </w:p>
          <w:p w:rsidR="00E70E5B" w:rsidRPr="0061607B" w:rsidRDefault="00E70E5B" w:rsidP="00CC1D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E70E5B" w:rsidRDefault="00E70E5B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 xml:space="preserve">Общественное использование </w:t>
            </w:r>
          </w:p>
          <w:p w:rsidR="00E70E5B" w:rsidRPr="0061607B" w:rsidRDefault="00E70E5B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>объектов капитального строительства</w:t>
            </w:r>
          </w:p>
        </w:tc>
        <w:tc>
          <w:tcPr>
            <w:tcW w:w="2977" w:type="dxa"/>
          </w:tcPr>
          <w:p w:rsidR="00E70E5B" w:rsidRPr="0061607B" w:rsidRDefault="00E70E5B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E70E5B" w:rsidRPr="0061607B" w:rsidRDefault="00E70E5B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61607B">
                <w:rPr>
                  <w:rStyle w:val="af0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>кодом</w:t>
              </w:r>
            </w:hyperlink>
            <w:r w:rsidRPr="0061607B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268" w:type="dxa"/>
          </w:tcPr>
          <w:p w:rsidR="00E70E5B" w:rsidRPr="0061607B" w:rsidRDefault="00E70E5B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409" w:type="dxa"/>
          </w:tcPr>
          <w:p w:rsidR="00E70E5B" w:rsidRPr="0061607B" w:rsidRDefault="00E70E5B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088" w:type="dxa"/>
          </w:tcPr>
          <w:p w:rsidR="00E70E5B" w:rsidRPr="0061607B" w:rsidRDefault="00E70E5B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51" w:type="dxa"/>
          </w:tcPr>
          <w:p w:rsidR="00E70E5B" w:rsidRPr="0061607B" w:rsidRDefault="00E70E5B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E70E5B" w:rsidRPr="00B4262B" w:rsidTr="00CC1D5D">
        <w:trPr>
          <w:trHeight w:val="1264"/>
        </w:trPr>
        <w:tc>
          <w:tcPr>
            <w:tcW w:w="675" w:type="dxa"/>
          </w:tcPr>
          <w:p w:rsidR="00E70E5B" w:rsidRPr="0061607B" w:rsidRDefault="00E70E5B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1.1</w:t>
            </w:r>
          </w:p>
        </w:tc>
        <w:tc>
          <w:tcPr>
            <w:tcW w:w="2552" w:type="dxa"/>
          </w:tcPr>
          <w:p w:rsidR="00E70E5B" w:rsidRPr="00862580" w:rsidRDefault="00E70E5B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sub_1038"/>
            <w:r w:rsidRPr="00862580">
              <w:rPr>
                <w:rFonts w:ascii="Times New Roman" w:hAnsi="Times New Roman" w:cs="Times New Roman"/>
                <w:sz w:val="20"/>
                <w:szCs w:val="20"/>
              </w:rPr>
              <w:t>Общественное управление</w:t>
            </w:r>
            <w:bookmarkEnd w:id="0"/>
          </w:p>
        </w:tc>
        <w:tc>
          <w:tcPr>
            <w:tcW w:w="2977" w:type="dxa"/>
          </w:tcPr>
          <w:p w:rsidR="00E70E5B" w:rsidRPr="00862580" w:rsidRDefault="00E70E5B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862580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</w:t>
            </w:r>
            <w:r w:rsidRPr="008625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партий, профессиональных и отраслевых союзов, творческих союзов и иных общественных объединений граждан по отраслевому или политическому признаку,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2268" w:type="dxa"/>
          </w:tcPr>
          <w:p w:rsidR="00E70E5B" w:rsidRPr="00862580" w:rsidRDefault="00E70E5B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25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Минимальная (максимальная) площадь земельного участка -1000 – (5000)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</w:t>
            </w:r>
            <w:r w:rsidRPr="008625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2.07.01-89*), с учетом реально сложившейся застройки и архитектурно-планировочного решения объекта.</w:t>
            </w:r>
          </w:p>
        </w:tc>
        <w:tc>
          <w:tcPr>
            <w:tcW w:w="2409" w:type="dxa"/>
          </w:tcPr>
          <w:p w:rsidR="00E70E5B" w:rsidRPr="00862580" w:rsidRDefault="00E70E5B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25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E70E5B" w:rsidRDefault="00E70E5B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2580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E70E5B" w:rsidRPr="00862580" w:rsidRDefault="00E70E5B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258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</w:t>
            </w:r>
            <w:r w:rsidRPr="0086258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088" w:type="dxa"/>
          </w:tcPr>
          <w:p w:rsidR="00E70E5B" w:rsidRPr="00862580" w:rsidRDefault="00E70E5B" w:rsidP="00CC1D5D">
            <w:pPr>
              <w:rPr>
                <w:sz w:val="20"/>
                <w:szCs w:val="20"/>
              </w:rPr>
            </w:pPr>
            <w:r w:rsidRPr="00862580">
              <w:rPr>
                <w:sz w:val="20"/>
                <w:szCs w:val="20"/>
              </w:rPr>
              <w:lastRenderedPageBreak/>
              <w:t>Максимальное количество надземных этажей зданий – 3</w:t>
            </w:r>
          </w:p>
          <w:p w:rsidR="00E70E5B" w:rsidRPr="00862580" w:rsidRDefault="00E70E5B" w:rsidP="00CC1D5D">
            <w:pPr>
              <w:rPr>
                <w:sz w:val="20"/>
                <w:szCs w:val="20"/>
              </w:rPr>
            </w:pPr>
            <w:r w:rsidRPr="00862580">
              <w:rPr>
                <w:sz w:val="20"/>
                <w:szCs w:val="20"/>
              </w:rPr>
              <w:t>максимальная высота зданий – 15 м.</w:t>
            </w:r>
          </w:p>
          <w:p w:rsidR="00E70E5B" w:rsidRPr="00862580" w:rsidRDefault="00E70E5B" w:rsidP="00CC1D5D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E70E5B" w:rsidRPr="00862580" w:rsidRDefault="00E70E5B" w:rsidP="00CC1D5D">
            <w:pPr>
              <w:rPr>
                <w:sz w:val="20"/>
                <w:szCs w:val="20"/>
              </w:rPr>
            </w:pPr>
            <w:r w:rsidRPr="00862580">
              <w:rPr>
                <w:sz w:val="20"/>
                <w:szCs w:val="20"/>
              </w:rPr>
              <w:t>Максимальный процент застройки участка – 60</w:t>
            </w:r>
          </w:p>
        </w:tc>
      </w:tr>
    </w:tbl>
    <w:p w:rsidR="00E70E5B" w:rsidRDefault="00E70E5B" w:rsidP="00E70E5B">
      <w:pPr>
        <w:jc w:val="both"/>
        <w:rPr>
          <w:b/>
        </w:rPr>
      </w:pPr>
    </w:p>
    <w:p w:rsidR="00E70E5B" w:rsidRPr="00986A06" w:rsidRDefault="00E70E5B" w:rsidP="00E70E5B">
      <w:pPr>
        <w:ind w:firstLine="851"/>
        <w:jc w:val="both"/>
        <w:rPr>
          <w:b/>
        </w:rPr>
      </w:pPr>
      <w:r w:rsidRPr="00986A06">
        <w:t>Условно разрешенные виды и параметры разрешенного использования земельных участков и объектов капитального строительства –</w:t>
      </w:r>
      <w:r w:rsidRPr="00986A06">
        <w:rPr>
          <w:b/>
        </w:rPr>
        <w:t xml:space="preserve"> нет.</w:t>
      </w:r>
    </w:p>
    <w:p w:rsidR="008543D9" w:rsidRDefault="008543D9" w:rsidP="00481458">
      <w:pPr>
        <w:jc w:val="both"/>
        <w:rPr>
          <w:b/>
        </w:rPr>
      </w:pPr>
    </w:p>
    <w:p w:rsidR="008543D9" w:rsidRDefault="007D378C" w:rsidP="008543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543D9" w:rsidRPr="006E4D33">
        <w:rPr>
          <w:sz w:val="28"/>
          <w:szCs w:val="28"/>
        </w:rPr>
        <w:t xml:space="preserve">. </w:t>
      </w:r>
      <w:r w:rsidR="001D2303">
        <w:rPr>
          <w:sz w:val="28"/>
          <w:szCs w:val="28"/>
        </w:rPr>
        <w:t>Дополнить</w:t>
      </w:r>
      <w:r w:rsidR="008543D9" w:rsidRPr="006E4D33">
        <w:rPr>
          <w:sz w:val="28"/>
          <w:szCs w:val="28"/>
        </w:rPr>
        <w:t xml:space="preserve"> градостроительные регламенты зоны </w:t>
      </w:r>
      <w:r w:rsidR="008543D9">
        <w:rPr>
          <w:sz w:val="28"/>
          <w:szCs w:val="28"/>
        </w:rPr>
        <w:t>общественное управление</w:t>
      </w:r>
      <w:r w:rsidR="008543D9" w:rsidRPr="006E4D33">
        <w:rPr>
          <w:sz w:val="28"/>
          <w:szCs w:val="28"/>
        </w:rPr>
        <w:t xml:space="preserve"> (</w:t>
      </w:r>
      <w:r w:rsidR="008543D9">
        <w:rPr>
          <w:b/>
          <w:sz w:val="28"/>
          <w:szCs w:val="28"/>
        </w:rPr>
        <w:t>ОДЗ 202)</w:t>
      </w:r>
      <w:r w:rsidR="008543D9" w:rsidRPr="006E4D33">
        <w:rPr>
          <w:sz w:val="28"/>
          <w:szCs w:val="28"/>
        </w:rPr>
        <w:t xml:space="preserve"> правил земле</w:t>
      </w:r>
      <w:r w:rsidR="00B57175">
        <w:rPr>
          <w:sz w:val="28"/>
          <w:szCs w:val="28"/>
        </w:rPr>
        <w:t>пользования и застройки Ирклиев</w:t>
      </w:r>
      <w:r w:rsidR="008543D9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8543D9">
        <w:rPr>
          <w:sz w:val="28"/>
          <w:szCs w:val="28"/>
        </w:rPr>
        <w:t>для основного вида использования</w:t>
      </w:r>
      <w:r w:rsidR="008543D9" w:rsidRPr="006E4D33">
        <w:rPr>
          <w:sz w:val="28"/>
          <w:szCs w:val="28"/>
        </w:rPr>
        <w:t xml:space="preserve"> земельных участков</w:t>
      </w:r>
      <w:r w:rsidR="001D2303">
        <w:rPr>
          <w:sz w:val="28"/>
          <w:szCs w:val="28"/>
        </w:rPr>
        <w:t xml:space="preserve"> и объектов капиатльного строительства,</w:t>
      </w:r>
      <w:r w:rsidR="008543D9">
        <w:rPr>
          <w:sz w:val="28"/>
          <w:szCs w:val="28"/>
        </w:rPr>
        <w:t xml:space="preserve"> </w:t>
      </w:r>
      <w:r w:rsidR="008543D9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8543D9" w:rsidRPr="006E4D33">
        <w:rPr>
          <w:sz w:val="28"/>
          <w:szCs w:val="28"/>
        </w:rPr>
        <w:t>:</w:t>
      </w:r>
    </w:p>
    <w:p w:rsidR="005B2283" w:rsidRDefault="005B2283" w:rsidP="001D2303">
      <w:pPr>
        <w:rPr>
          <w:b/>
          <w:sz w:val="28"/>
          <w:szCs w:val="28"/>
          <w:u w:val="single"/>
        </w:rPr>
      </w:pPr>
    </w:p>
    <w:p w:rsidR="00381187" w:rsidRDefault="00381187" w:rsidP="00381187">
      <w:pPr>
        <w:ind w:firstLine="851"/>
        <w:jc w:val="center"/>
        <w:rPr>
          <w:b/>
        </w:rPr>
      </w:pPr>
      <w:r w:rsidRPr="00986A06">
        <w:rPr>
          <w:b/>
          <w:u w:val="single"/>
        </w:rPr>
        <w:t>Обслуживание жилой застройки (ОДЗ 202)</w:t>
      </w:r>
    </w:p>
    <w:p w:rsidR="00381187" w:rsidRDefault="00381187" w:rsidP="00381187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84"/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47"/>
        <w:gridCol w:w="2976"/>
        <w:gridCol w:w="2552"/>
        <w:gridCol w:w="2268"/>
        <w:gridCol w:w="2126"/>
        <w:gridCol w:w="2268"/>
      </w:tblGrid>
      <w:tr w:rsidR="00381187" w:rsidRPr="005B2283" w:rsidTr="00CC1D5D">
        <w:trPr>
          <w:trHeight w:val="540"/>
        </w:trPr>
        <w:tc>
          <w:tcPr>
            <w:tcW w:w="675" w:type="dxa"/>
            <w:vMerge w:val="restart"/>
          </w:tcPr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547" w:type="dxa"/>
            <w:vMerge w:val="restart"/>
          </w:tcPr>
          <w:p w:rsidR="00381187" w:rsidRPr="000028A1" w:rsidRDefault="00381187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 xml:space="preserve">Наименование вида разрешенного </w:t>
            </w:r>
            <w:r w:rsidRPr="000028A1">
              <w:rPr>
                <w:sz w:val="20"/>
                <w:szCs w:val="20"/>
              </w:rPr>
              <w:lastRenderedPageBreak/>
              <w:t>использования земельного участка</w:t>
            </w:r>
          </w:p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</w:t>
            </w:r>
            <w:r w:rsidRPr="000028A1">
              <w:rPr>
                <w:sz w:val="20"/>
                <w:szCs w:val="20"/>
              </w:rPr>
              <w:lastRenderedPageBreak/>
              <w:t>участка согласно</w:t>
            </w:r>
          </w:p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381187" w:rsidRPr="000028A1" w:rsidRDefault="00381187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381187" w:rsidRPr="005B2283" w:rsidTr="00CC1D5D">
        <w:trPr>
          <w:trHeight w:val="3271"/>
        </w:trPr>
        <w:tc>
          <w:tcPr>
            <w:tcW w:w="675" w:type="dxa"/>
            <w:vMerge/>
          </w:tcPr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vMerge/>
          </w:tcPr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381187" w:rsidRPr="000028A1" w:rsidRDefault="00381187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81187" w:rsidRPr="000028A1" w:rsidRDefault="00381187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381187" w:rsidRPr="000028A1" w:rsidRDefault="00381187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126" w:type="dxa"/>
          </w:tcPr>
          <w:p w:rsidR="00381187" w:rsidRPr="000028A1" w:rsidRDefault="00381187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268" w:type="dxa"/>
          </w:tcPr>
          <w:p w:rsidR="00381187" w:rsidRPr="000028A1" w:rsidRDefault="00381187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381187" w:rsidRPr="005B2283" w:rsidTr="00CC1D5D">
        <w:tc>
          <w:tcPr>
            <w:tcW w:w="675" w:type="dxa"/>
          </w:tcPr>
          <w:p w:rsidR="00381187" w:rsidRPr="000028A1" w:rsidRDefault="00381187" w:rsidP="00CC1D5D">
            <w:pPr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547" w:type="dxa"/>
          </w:tcPr>
          <w:p w:rsidR="00381187" w:rsidRPr="000028A1" w:rsidRDefault="00381187" w:rsidP="00CC1D5D">
            <w:pPr>
              <w:pStyle w:val="aa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Обслуживание жилой застройки</w:t>
            </w:r>
          </w:p>
        </w:tc>
        <w:tc>
          <w:tcPr>
            <w:tcW w:w="2976" w:type="dxa"/>
          </w:tcPr>
          <w:p w:rsidR="00381187" w:rsidRPr="000028A1" w:rsidRDefault="00381187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Размещение объектов капитального строительства предусмотренных пунктами 1.1 и 1.2,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2552" w:type="dxa"/>
          </w:tcPr>
          <w:p w:rsidR="00381187" w:rsidRPr="000028A1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8A1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1.1 - 1.2</w:t>
            </w:r>
          </w:p>
        </w:tc>
        <w:tc>
          <w:tcPr>
            <w:tcW w:w="2268" w:type="dxa"/>
          </w:tcPr>
          <w:p w:rsidR="00381187" w:rsidRPr="000028A1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8A1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1.1 - 1.2</w:t>
            </w:r>
          </w:p>
        </w:tc>
        <w:tc>
          <w:tcPr>
            <w:tcW w:w="2126" w:type="dxa"/>
          </w:tcPr>
          <w:p w:rsidR="00381187" w:rsidRPr="000028A1" w:rsidRDefault="00381187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Согласно пунктов с кодами 1.1 - 1.2</w:t>
            </w:r>
          </w:p>
        </w:tc>
        <w:tc>
          <w:tcPr>
            <w:tcW w:w="2268" w:type="dxa"/>
          </w:tcPr>
          <w:p w:rsidR="00381187" w:rsidRPr="000028A1" w:rsidRDefault="00381187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Согласно пунктов с кодами 1.1 - 1.2</w:t>
            </w:r>
          </w:p>
        </w:tc>
      </w:tr>
      <w:tr w:rsidR="00381187" w:rsidRPr="005B2283" w:rsidTr="00CC1D5D">
        <w:tc>
          <w:tcPr>
            <w:tcW w:w="675" w:type="dxa"/>
          </w:tcPr>
          <w:p w:rsidR="00381187" w:rsidRPr="000028A1" w:rsidRDefault="00381187" w:rsidP="00CC1D5D">
            <w:pPr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1.1</w:t>
            </w:r>
          </w:p>
        </w:tc>
        <w:tc>
          <w:tcPr>
            <w:tcW w:w="2547" w:type="dxa"/>
          </w:tcPr>
          <w:p w:rsidR="00381187" w:rsidRPr="000028A1" w:rsidRDefault="00381187" w:rsidP="00CC1D5D">
            <w:pPr>
              <w:pStyle w:val="aa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Социальное обслуживание</w:t>
            </w:r>
          </w:p>
        </w:tc>
        <w:tc>
          <w:tcPr>
            <w:tcW w:w="2976" w:type="dxa"/>
          </w:tcPr>
          <w:p w:rsidR="00381187" w:rsidRPr="000028A1" w:rsidRDefault="00381187" w:rsidP="00CC1D5D">
            <w:pPr>
              <w:pStyle w:val="aa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</w:t>
            </w:r>
            <w:r w:rsidRPr="000028A1">
              <w:rPr>
                <w:sz w:val="20"/>
                <w:szCs w:val="20"/>
              </w:rPr>
              <w:lastRenderedPageBreak/>
              <w:t>назначения социальных или пенсионных выплат);</w:t>
            </w:r>
          </w:p>
          <w:p w:rsidR="00381187" w:rsidRPr="000028A1" w:rsidRDefault="00381187" w:rsidP="00CC1D5D">
            <w:pPr>
              <w:pStyle w:val="aa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381187" w:rsidRPr="000028A1" w:rsidRDefault="00381187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552" w:type="dxa"/>
          </w:tcPr>
          <w:p w:rsidR="00381187" w:rsidRPr="000028A1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0028A1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ая) площадь земельного участка -500 – (5</w:t>
            </w:r>
            <w:r w:rsidRPr="000028A1">
              <w:rPr>
                <w:rFonts w:ascii="Times New Roman" w:hAnsi="Times New Roman" w:cs="Times New Roman"/>
                <w:sz w:val="20"/>
                <w:szCs w:val="20"/>
              </w:rPr>
              <w:t xml:space="preserve">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 </w:t>
            </w:r>
          </w:p>
          <w:p w:rsidR="00381187" w:rsidRPr="000028A1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81187" w:rsidRPr="00862580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</w:t>
            </w:r>
            <w:r w:rsidRPr="00862580">
              <w:rPr>
                <w:rFonts w:ascii="Times New Roman" w:hAnsi="Times New Roman" w:cs="Times New Roman"/>
                <w:sz w:val="20"/>
                <w:szCs w:val="20"/>
              </w:rPr>
              <w:t xml:space="preserve">застройки) – 5 м, </w:t>
            </w:r>
          </w:p>
          <w:p w:rsidR="00381187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2580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381187" w:rsidRPr="0061607B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</w:t>
            </w:r>
            <w:r w:rsidRPr="0061607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381187" w:rsidRPr="0061607B" w:rsidRDefault="00381187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61607B">
              <w:rPr>
                <w:sz w:val="20"/>
                <w:szCs w:val="20"/>
              </w:rPr>
              <w:t xml:space="preserve">аксимальное количество надземных этажей зданий – </w:t>
            </w:r>
            <w:r>
              <w:rPr>
                <w:sz w:val="20"/>
                <w:szCs w:val="20"/>
              </w:rPr>
              <w:t>3</w:t>
            </w:r>
          </w:p>
          <w:p w:rsidR="00381187" w:rsidRPr="0061607B" w:rsidRDefault="00381187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максимальная высота зданий – 1</w:t>
            </w:r>
            <w:r>
              <w:rPr>
                <w:sz w:val="20"/>
                <w:szCs w:val="20"/>
              </w:rPr>
              <w:t>8</w:t>
            </w:r>
            <w:r w:rsidRPr="0061607B">
              <w:rPr>
                <w:sz w:val="20"/>
                <w:szCs w:val="20"/>
              </w:rPr>
              <w:t xml:space="preserve"> м.</w:t>
            </w:r>
          </w:p>
          <w:p w:rsidR="00381187" w:rsidRPr="0061607B" w:rsidRDefault="00381187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81187" w:rsidRPr="0061607B" w:rsidRDefault="00381187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61607B">
              <w:rPr>
                <w:sz w:val="20"/>
                <w:szCs w:val="20"/>
              </w:rPr>
              <w:t>аксимальный процент застройки участка – 60</w:t>
            </w:r>
          </w:p>
        </w:tc>
      </w:tr>
      <w:tr w:rsidR="00381187" w:rsidRPr="005B2283" w:rsidTr="00CC1D5D">
        <w:tc>
          <w:tcPr>
            <w:tcW w:w="675" w:type="dxa"/>
          </w:tcPr>
          <w:p w:rsidR="00381187" w:rsidRPr="000028A1" w:rsidRDefault="00381187" w:rsidP="00CC1D5D">
            <w:pPr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547" w:type="dxa"/>
          </w:tcPr>
          <w:p w:rsidR="00381187" w:rsidRPr="000028A1" w:rsidRDefault="00381187" w:rsidP="00CC1D5D">
            <w:pPr>
              <w:pStyle w:val="aa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Бытовое обслуживание</w:t>
            </w:r>
          </w:p>
        </w:tc>
        <w:tc>
          <w:tcPr>
            <w:tcW w:w="2976" w:type="dxa"/>
          </w:tcPr>
          <w:p w:rsidR="00381187" w:rsidRPr="000028A1" w:rsidRDefault="00381187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бюро).</w:t>
            </w:r>
          </w:p>
        </w:tc>
        <w:tc>
          <w:tcPr>
            <w:tcW w:w="2552" w:type="dxa"/>
          </w:tcPr>
          <w:p w:rsidR="00381187" w:rsidRPr="000028A1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028A1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ая) площадь земельного участка -50</w:t>
            </w:r>
            <w:r w:rsidRPr="000028A1">
              <w:rPr>
                <w:rFonts w:ascii="Times New Roman" w:hAnsi="Times New Roman" w:cs="Times New Roman"/>
                <w:sz w:val="20"/>
                <w:szCs w:val="20"/>
              </w:rPr>
              <w:t xml:space="preserve">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 </w:t>
            </w:r>
          </w:p>
          <w:p w:rsidR="00381187" w:rsidRPr="000028A1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81187" w:rsidRPr="0061607B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381187" w:rsidRPr="0061607B" w:rsidRDefault="00381187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381187" w:rsidRPr="0061607B" w:rsidRDefault="00381187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607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</w:t>
            </w:r>
            <w:r w:rsidRPr="0061607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381187" w:rsidRPr="0061607B" w:rsidRDefault="00381187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lastRenderedPageBreak/>
              <w:t xml:space="preserve">максимальное количество надземных этажей зданий – </w:t>
            </w:r>
            <w:r>
              <w:rPr>
                <w:sz w:val="20"/>
                <w:szCs w:val="20"/>
              </w:rPr>
              <w:t>3</w:t>
            </w:r>
          </w:p>
          <w:p w:rsidR="00381187" w:rsidRPr="0061607B" w:rsidRDefault="00381187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максимальная высота зданий – 1</w:t>
            </w:r>
            <w:r>
              <w:rPr>
                <w:sz w:val="20"/>
                <w:szCs w:val="20"/>
              </w:rPr>
              <w:t>8</w:t>
            </w:r>
            <w:r w:rsidRPr="0061607B">
              <w:rPr>
                <w:sz w:val="20"/>
                <w:szCs w:val="20"/>
              </w:rPr>
              <w:t xml:space="preserve"> м.</w:t>
            </w:r>
          </w:p>
          <w:p w:rsidR="00381187" w:rsidRPr="0061607B" w:rsidRDefault="00381187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81187" w:rsidRPr="0061607B" w:rsidRDefault="00381187" w:rsidP="00CC1D5D">
            <w:pPr>
              <w:rPr>
                <w:sz w:val="20"/>
                <w:szCs w:val="20"/>
              </w:rPr>
            </w:pPr>
            <w:r w:rsidRPr="0061607B">
              <w:rPr>
                <w:sz w:val="20"/>
                <w:szCs w:val="20"/>
              </w:rPr>
              <w:t>максимальный процент застройки участка – 60</w:t>
            </w:r>
          </w:p>
        </w:tc>
      </w:tr>
    </w:tbl>
    <w:p w:rsidR="00381187" w:rsidRDefault="00381187" w:rsidP="00381187">
      <w:pPr>
        <w:jc w:val="both"/>
      </w:pPr>
    </w:p>
    <w:p w:rsidR="008543D9" w:rsidRDefault="008543D9" w:rsidP="00381187">
      <w:pPr>
        <w:jc w:val="center"/>
        <w:rPr>
          <w:b/>
        </w:rPr>
      </w:pPr>
    </w:p>
    <w:p w:rsidR="008543D9" w:rsidRDefault="007D378C" w:rsidP="008543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543D9" w:rsidRPr="006E4D33">
        <w:rPr>
          <w:sz w:val="28"/>
          <w:szCs w:val="28"/>
        </w:rPr>
        <w:t xml:space="preserve">. </w:t>
      </w:r>
      <w:r w:rsidR="005B2283">
        <w:rPr>
          <w:sz w:val="28"/>
          <w:szCs w:val="28"/>
        </w:rPr>
        <w:t>Дополнить</w:t>
      </w:r>
      <w:r w:rsidR="008543D9" w:rsidRPr="006E4D33">
        <w:rPr>
          <w:sz w:val="28"/>
          <w:szCs w:val="28"/>
        </w:rPr>
        <w:t xml:space="preserve"> градостроительные регламенты зоны </w:t>
      </w:r>
      <w:r w:rsidR="008543D9">
        <w:rPr>
          <w:sz w:val="28"/>
          <w:szCs w:val="28"/>
        </w:rPr>
        <w:t>предпринимательство</w:t>
      </w:r>
      <w:r w:rsidR="008543D9" w:rsidRPr="006E4D33">
        <w:rPr>
          <w:sz w:val="28"/>
          <w:szCs w:val="28"/>
        </w:rPr>
        <w:t xml:space="preserve"> (</w:t>
      </w:r>
      <w:r w:rsidR="008543D9">
        <w:rPr>
          <w:b/>
          <w:sz w:val="28"/>
          <w:szCs w:val="28"/>
        </w:rPr>
        <w:t>ОДЗ 203)</w:t>
      </w:r>
      <w:r w:rsidR="008543D9" w:rsidRPr="006E4D33">
        <w:rPr>
          <w:sz w:val="28"/>
          <w:szCs w:val="28"/>
        </w:rPr>
        <w:t xml:space="preserve"> правил земле</w:t>
      </w:r>
      <w:r w:rsidR="00B57175">
        <w:rPr>
          <w:sz w:val="28"/>
          <w:szCs w:val="28"/>
        </w:rPr>
        <w:t>пользования и застройки Ирклиев</w:t>
      </w:r>
      <w:r w:rsidR="008543D9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8543D9">
        <w:rPr>
          <w:sz w:val="28"/>
          <w:szCs w:val="28"/>
        </w:rPr>
        <w:t>для основного вида использования</w:t>
      </w:r>
      <w:r w:rsidR="008543D9" w:rsidRPr="006E4D33">
        <w:rPr>
          <w:sz w:val="28"/>
          <w:szCs w:val="28"/>
        </w:rPr>
        <w:t xml:space="preserve"> земельных участков</w:t>
      </w:r>
      <w:r w:rsidR="008543D9">
        <w:rPr>
          <w:sz w:val="28"/>
          <w:szCs w:val="28"/>
        </w:rPr>
        <w:t xml:space="preserve"> </w:t>
      </w:r>
      <w:r w:rsidR="008543D9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8543D9" w:rsidRPr="006E4D33">
        <w:rPr>
          <w:sz w:val="28"/>
          <w:szCs w:val="28"/>
        </w:rPr>
        <w:t>:</w:t>
      </w:r>
    </w:p>
    <w:p w:rsidR="001D2303" w:rsidRDefault="001D2303" w:rsidP="001D2303">
      <w:pPr>
        <w:rPr>
          <w:b/>
          <w:sz w:val="28"/>
          <w:szCs w:val="28"/>
          <w:u w:val="single"/>
        </w:rPr>
      </w:pPr>
    </w:p>
    <w:p w:rsidR="00AB3C0E" w:rsidRDefault="00AB3C0E" w:rsidP="00AB3C0E">
      <w:pPr>
        <w:ind w:firstLine="851"/>
        <w:jc w:val="center"/>
        <w:rPr>
          <w:b/>
        </w:rPr>
      </w:pPr>
      <w:r w:rsidRPr="000028A1">
        <w:rPr>
          <w:b/>
          <w:u w:val="single"/>
        </w:rPr>
        <w:t>Предпринимательство (ОДЗ 203)</w:t>
      </w:r>
    </w:p>
    <w:p w:rsidR="00AB3C0E" w:rsidRDefault="00AB3C0E" w:rsidP="00AB3C0E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84"/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405"/>
        <w:gridCol w:w="2982"/>
        <w:gridCol w:w="2404"/>
        <w:gridCol w:w="2410"/>
        <w:gridCol w:w="2131"/>
        <w:gridCol w:w="2263"/>
      </w:tblGrid>
      <w:tr w:rsidR="00AB3C0E" w:rsidRPr="00410B4F" w:rsidTr="00CC1D5D">
        <w:trPr>
          <w:trHeight w:val="553"/>
        </w:trPr>
        <w:tc>
          <w:tcPr>
            <w:tcW w:w="817" w:type="dxa"/>
            <w:vMerge w:val="restart"/>
          </w:tcPr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405" w:type="dxa"/>
            <w:vMerge w:val="restart"/>
          </w:tcPr>
          <w:p w:rsidR="00AB3C0E" w:rsidRPr="000028A1" w:rsidRDefault="00AB3C0E" w:rsidP="00CC1D5D">
            <w:pPr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 xml:space="preserve">Наименование вида разрешенного </w:t>
            </w:r>
            <w:r w:rsidRPr="000028A1">
              <w:rPr>
                <w:sz w:val="20"/>
                <w:szCs w:val="20"/>
              </w:rPr>
              <w:lastRenderedPageBreak/>
              <w:t>использования земельного участка</w:t>
            </w:r>
          </w:p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82" w:type="dxa"/>
            <w:vMerge w:val="restart"/>
          </w:tcPr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</w:t>
            </w:r>
            <w:r w:rsidRPr="000028A1">
              <w:rPr>
                <w:sz w:val="20"/>
                <w:szCs w:val="20"/>
              </w:rPr>
              <w:lastRenderedPageBreak/>
              <w:t>участка согласно</w:t>
            </w:r>
          </w:p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AB3C0E" w:rsidRPr="000028A1" w:rsidRDefault="00AB3C0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208" w:type="dxa"/>
            <w:gridSpan w:val="4"/>
          </w:tcPr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0028A1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B3C0E" w:rsidRPr="00410B4F" w:rsidTr="00CC1D5D">
        <w:trPr>
          <w:trHeight w:val="2832"/>
        </w:trPr>
        <w:tc>
          <w:tcPr>
            <w:tcW w:w="817" w:type="dxa"/>
            <w:vMerge/>
          </w:tcPr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82" w:type="dxa"/>
            <w:vMerge/>
          </w:tcPr>
          <w:p w:rsidR="00AB3C0E" w:rsidRPr="000028A1" w:rsidRDefault="00AB3C0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</w:tcPr>
          <w:p w:rsidR="00AB3C0E" w:rsidRPr="000028A1" w:rsidRDefault="00AB3C0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AB3C0E" w:rsidRPr="000028A1" w:rsidRDefault="00AB3C0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131" w:type="dxa"/>
          </w:tcPr>
          <w:p w:rsidR="00AB3C0E" w:rsidRPr="000028A1" w:rsidRDefault="00AB3C0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263" w:type="dxa"/>
          </w:tcPr>
          <w:p w:rsidR="00AB3C0E" w:rsidRPr="000028A1" w:rsidRDefault="00AB3C0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0028A1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AB3C0E" w:rsidRPr="00410B4F" w:rsidTr="00CC1D5D">
        <w:tc>
          <w:tcPr>
            <w:tcW w:w="817" w:type="dxa"/>
          </w:tcPr>
          <w:p w:rsidR="00AB3C0E" w:rsidRPr="00D31D57" w:rsidRDefault="00AB3C0E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405" w:type="dxa"/>
          </w:tcPr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Предпринимательство</w:t>
            </w:r>
          </w:p>
        </w:tc>
        <w:tc>
          <w:tcPr>
            <w:tcW w:w="2982" w:type="dxa"/>
          </w:tcPr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D31D57">
                <w:rPr>
                  <w:rStyle w:val="af0"/>
                  <w:bCs/>
                  <w:color w:val="auto"/>
                  <w:sz w:val="20"/>
                  <w:szCs w:val="20"/>
                </w:rPr>
                <w:t>кодами</w:t>
              </w:r>
            </w:hyperlink>
            <w:r w:rsidRPr="00D31D57">
              <w:rPr>
                <w:sz w:val="20"/>
                <w:szCs w:val="20"/>
              </w:rPr>
              <w:t xml:space="preserve"> 1.1 – 1.4</w:t>
            </w:r>
          </w:p>
        </w:tc>
        <w:tc>
          <w:tcPr>
            <w:tcW w:w="2404" w:type="dxa"/>
          </w:tcPr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1.1 – 1.4</w:t>
            </w:r>
          </w:p>
        </w:tc>
        <w:tc>
          <w:tcPr>
            <w:tcW w:w="2410" w:type="dxa"/>
          </w:tcPr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1.1 – 1.4</w:t>
            </w:r>
          </w:p>
        </w:tc>
        <w:tc>
          <w:tcPr>
            <w:tcW w:w="2131" w:type="dxa"/>
          </w:tcPr>
          <w:p w:rsidR="00AB3C0E" w:rsidRPr="00D31D57" w:rsidRDefault="00AB3C0E" w:rsidP="00CC1D5D">
            <w:pPr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Согласно пунктов с кодами 1.1 – 1.4</w:t>
            </w:r>
          </w:p>
        </w:tc>
        <w:tc>
          <w:tcPr>
            <w:tcW w:w="2263" w:type="dxa"/>
          </w:tcPr>
          <w:p w:rsidR="00AB3C0E" w:rsidRPr="00D31D57" w:rsidRDefault="00AB3C0E" w:rsidP="00CC1D5D">
            <w:pPr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Согласно пунктов с кодами 1.1 – 1.4</w:t>
            </w:r>
          </w:p>
        </w:tc>
      </w:tr>
      <w:tr w:rsidR="00AB3C0E" w:rsidRPr="00410B4F" w:rsidTr="00CC1D5D">
        <w:tc>
          <w:tcPr>
            <w:tcW w:w="817" w:type="dxa"/>
          </w:tcPr>
          <w:p w:rsidR="00AB3C0E" w:rsidRPr="00D31D57" w:rsidRDefault="00AB3C0E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1.1</w:t>
            </w:r>
          </w:p>
        </w:tc>
        <w:tc>
          <w:tcPr>
            <w:tcW w:w="2405" w:type="dxa"/>
          </w:tcPr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Рынки</w:t>
            </w:r>
          </w:p>
        </w:tc>
        <w:tc>
          <w:tcPr>
            <w:tcW w:w="2982" w:type="dxa"/>
          </w:tcPr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2404" w:type="dxa"/>
          </w:tcPr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ая) площадь земельного участка - 100 – (15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 с учетом реально сложившейся застройки и архитектурно-планировочного решения объекта.</w:t>
            </w:r>
          </w:p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B3C0E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</w:t>
            </w:r>
            <w:r w:rsidRPr="00D31D5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31" w:type="dxa"/>
          </w:tcPr>
          <w:p w:rsidR="00AB3C0E" w:rsidRPr="00D31D5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D31D57">
              <w:rPr>
                <w:sz w:val="20"/>
                <w:szCs w:val="20"/>
              </w:rPr>
              <w:t>аксимальное количество надземных этажей зданий – 2</w:t>
            </w:r>
          </w:p>
          <w:p w:rsidR="00AB3C0E" w:rsidRPr="00D31D57" w:rsidRDefault="00AB3C0E" w:rsidP="00CC1D5D">
            <w:pPr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максимальная высота зданий – 12 м.</w:t>
            </w:r>
          </w:p>
          <w:p w:rsidR="00AB3C0E" w:rsidRPr="00D31D57" w:rsidRDefault="00AB3C0E" w:rsidP="00CC1D5D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</w:tcPr>
          <w:p w:rsidR="00AB3C0E" w:rsidRPr="00D31D5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31D5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AB3C0E" w:rsidRPr="00410B4F" w:rsidTr="00CC1D5D">
        <w:tc>
          <w:tcPr>
            <w:tcW w:w="817" w:type="dxa"/>
          </w:tcPr>
          <w:p w:rsidR="00AB3C0E" w:rsidRPr="00D31D57" w:rsidRDefault="00AB3C0E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405" w:type="dxa"/>
          </w:tcPr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Магазины</w:t>
            </w:r>
          </w:p>
        </w:tc>
        <w:tc>
          <w:tcPr>
            <w:tcW w:w="2982" w:type="dxa"/>
          </w:tcPr>
          <w:p w:rsidR="00AB3C0E" w:rsidRPr="00D31D57" w:rsidRDefault="00AB3C0E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2500 кв. м</w:t>
            </w:r>
          </w:p>
        </w:tc>
        <w:tc>
          <w:tcPr>
            <w:tcW w:w="2404" w:type="dxa"/>
          </w:tcPr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ая) площадь земельного участка - 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2.07.01-89*),, с учетом реально сложившейся застройки и архитектурно-планировочного решения объекта.</w:t>
            </w:r>
          </w:p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B3C0E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B3C0E" w:rsidRPr="00D31D5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</w:t>
            </w:r>
            <w:r w:rsidRPr="00D31D5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31" w:type="dxa"/>
          </w:tcPr>
          <w:p w:rsidR="00AB3C0E" w:rsidRPr="00D31D5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D31D57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3;</w:t>
            </w:r>
          </w:p>
          <w:p w:rsidR="00AB3C0E" w:rsidRPr="00D31D5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18</w:t>
            </w:r>
            <w:r w:rsidRPr="00D31D57">
              <w:rPr>
                <w:sz w:val="20"/>
                <w:szCs w:val="20"/>
              </w:rPr>
              <w:t xml:space="preserve"> м.</w:t>
            </w:r>
          </w:p>
          <w:p w:rsidR="00AB3C0E" w:rsidRPr="00D31D57" w:rsidRDefault="00AB3C0E" w:rsidP="00CC1D5D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</w:tcPr>
          <w:p w:rsidR="00AB3C0E" w:rsidRPr="00D31D5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31D5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AB3C0E" w:rsidRPr="00410B4F" w:rsidTr="00CC1D5D">
        <w:tc>
          <w:tcPr>
            <w:tcW w:w="817" w:type="dxa"/>
          </w:tcPr>
          <w:p w:rsidR="00AB3C0E" w:rsidRPr="00D31D57" w:rsidRDefault="00AB3C0E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lastRenderedPageBreak/>
              <w:t>1.3</w:t>
            </w:r>
          </w:p>
        </w:tc>
        <w:tc>
          <w:tcPr>
            <w:tcW w:w="2405" w:type="dxa"/>
          </w:tcPr>
          <w:p w:rsidR="00AB3C0E" w:rsidRPr="000B2C07" w:rsidRDefault="00AB3C0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Общественное питание</w:t>
            </w:r>
          </w:p>
        </w:tc>
        <w:tc>
          <w:tcPr>
            <w:tcW w:w="2982" w:type="dxa"/>
          </w:tcPr>
          <w:p w:rsidR="00AB3C0E" w:rsidRPr="000B2C07" w:rsidRDefault="00AB3C0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04" w:type="dxa"/>
          </w:tcPr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(максимальная) площадь земельного участка -  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 с учетом реально сложившейся застройки и архитектурно-планировочного решения объекта.</w:t>
            </w:r>
          </w:p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B3C0E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</w:t>
            </w: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технические регламенты, градостроительные и строительные нормы и правила.</w:t>
            </w:r>
          </w:p>
        </w:tc>
        <w:tc>
          <w:tcPr>
            <w:tcW w:w="2131" w:type="dxa"/>
          </w:tcPr>
          <w:p w:rsidR="00AB3C0E" w:rsidRPr="000B2C0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0B2C07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</w:t>
            </w:r>
          </w:p>
          <w:p w:rsidR="00AB3C0E" w:rsidRPr="000B2C0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18</w:t>
            </w:r>
            <w:r w:rsidRPr="000B2C07">
              <w:rPr>
                <w:sz w:val="20"/>
                <w:szCs w:val="20"/>
              </w:rPr>
              <w:t xml:space="preserve"> м.</w:t>
            </w:r>
          </w:p>
          <w:p w:rsidR="00AB3C0E" w:rsidRPr="000B2C07" w:rsidRDefault="00AB3C0E" w:rsidP="00CC1D5D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</w:tcPr>
          <w:p w:rsidR="00AB3C0E" w:rsidRPr="000B2C0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AB3C0E" w:rsidRPr="00410B4F" w:rsidTr="00CC1D5D">
        <w:tc>
          <w:tcPr>
            <w:tcW w:w="817" w:type="dxa"/>
          </w:tcPr>
          <w:p w:rsidR="00AB3C0E" w:rsidRPr="00D31D57" w:rsidRDefault="00AB3C0E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405" w:type="dxa"/>
          </w:tcPr>
          <w:p w:rsidR="00AB3C0E" w:rsidRPr="000B2C07" w:rsidRDefault="00AB3C0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2982" w:type="dxa"/>
          </w:tcPr>
          <w:p w:rsidR="00AB3C0E" w:rsidRPr="000B2C07" w:rsidRDefault="00AB3C0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2404" w:type="dxa"/>
          </w:tcPr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(максимальная) площадь земельного участка, 100—(5000)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2.07.01-89*).</w:t>
            </w:r>
          </w:p>
        </w:tc>
        <w:tc>
          <w:tcPr>
            <w:tcW w:w="2410" w:type="dxa"/>
          </w:tcPr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B3C0E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AB3C0E" w:rsidRPr="000B2C07" w:rsidRDefault="00AB3C0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31" w:type="dxa"/>
          </w:tcPr>
          <w:p w:rsidR="00AB3C0E" w:rsidRPr="000B2C0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3;</w:t>
            </w:r>
          </w:p>
          <w:p w:rsidR="00AB3C0E" w:rsidRPr="000B2C0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18</w:t>
            </w:r>
            <w:r w:rsidRPr="000B2C07">
              <w:rPr>
                <w:sz w:val="20"/>
                <w:szCs w:val="20"/>
              </w:rPr>
              <w:t xml:space="preserve"> м.</w:t>
            </w:r>
          </w:p>
          <w:p w:rsidR="00AB3C0E" w:rsidRPr="000B2C07" w:rsidRDefault="00AB3C0E" w:rsidP="00CC1D5D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</w:tcPr>
          <w:p w:rsidR="00AB3C0E" w:rsidRPr="000B2C07" w:rsidRDefault="00AB3C0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8543D9" w:rsidRDefault="008543D9" w:rsidP="00AB3C0E">
      <w:pPr>
        <w:jc w:val="center"/>
        <w:rPr>
          <w:b/>
        </w:rPr>
      </w:pPr>
    </w:p>
    <w:p w:rsidR="00B20E84" w:rsidRDefault="007D378C" w:rsidP="00B20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B20E84" w:rsidRPr="006E4D33">
        <w:rPr>
          <w:sz w:val="28"/>
          <w:szCs w:val="28"/>
        </w:rPr>
        <w:t xml:space="preserve">. </w:t>
      </w:r>
      <w:r w:rsidR="00B20E84">
        <w:rPr>
          <w:sz w:val="28"/>
          <w:szCs w:val="28"/>
        </w:rPr>
        <w:t>Изложить</w:t>
      </w:r>
      <w:r w:rsidR="00B20E84" w:rsidRPr="006E4D33">
        <w:rPr>
          <w:sz w:val="28"/>
          <w:szCs w:val="28"/>
        </w:rPr>
        <w:t xml:space="preserve"> градостроительные регламенты зоны </w:t>
      </w:r>
      <w:r w:rsidR="00B20E84">
        <w:rPr>
          <w:sz w:val="28"/>
          <w:szCs w:val="28"/>
        </w:rPr>
        <w:t>образование и просвещение</w:t>
      </w:r>
      <w:r w:rsidR="00B20E84" w:rsidRPr="006E4D33">
        <w:rPr>
          <w:sz w:val="28"/>
          <w:szCs w:val="28"/>
        </w:rPr>
        <w:t xml:space="preserve"> (</w:t>
      </w:r>
      <w:r w:rsidR="00B20E84">
        <w:rPr>
          <w:b/>
          <w:sz w:val="28"/>
          <w:szCs w:val="28"/>
        </w:rPr>
        <w:t>ОДЗ 204)</w:t>
      </w:r>
      <w:r w:rsidR="00B20E84" w:rsidRPr="006E4D33">
        <w:rPr>
          <w:sz w:val="28"/>
          <w:szCs w:val="28"/>
        </w:rPr>
        <w:t xml:space="preserve"> правил земле</w:t>
      </w:r>
      <w:r w:rsidR="00B57175">
        <w:rPr>
          <w:sz w:val="28"/>
          <w:szCs w:val="28"/>
        </w:rPr>
        <w:t>пользования и застройки Ирклиев</w:t>
      </w:r>
      <w:r w:rsidR="00B20E84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B20E84">
        <w:rPr>
          <w:sz w:val="28"/>
          <w:szCs w:val="28"/>
        </w:rPr>
        <w:t>для основного вида использования</w:t>
      </w:r>
      <w:r w:rsidR="00B20E84" w:rsidRPr="006E4D33">
        <w:rPr>
          <w:sz w:val="28"/>
          <w:szCs w:val="28"/>
        </w:rPr>
        <w:t xml:space="preserve"> земельных участков</w:t>
      </w:r>
      <w:r w:rsidR="001D2303">
        <w:rPr>
          <w:sz w:val="28"/>
          <w:szCs w:val="28"/>
        </w:rPr>
        <w:t xml:space="preserve"> и объектов капитального строительства,</w:t>
      </w:r>
      <w:r w:rsidR="00B20E84">
        <w:rPr>
          <w:sz w:val="28"/>
          <w:szCs w:val="28"/>
        </w:rPr>
        <w:t xml:space="preserve"> </w:t>
      </w:r>
      <w:r w:rsidR="00B20E84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B20E84" w:rsidRPr="006E4D33">
        <w:rPr>
          <w:sz w:val="28"/>
          <w:szCs w:val="28"/>
        </w:rPr>
        <w:t>:</w:t>
      </w:r>
    </w:p>
    <w:p w:rsidR="005064A6" w:rsidRPr="00D31D57" w:rsidRDefault="005064A6" w:rsidP="005064A6">
      <w:pPr>
        <w:ind w:firstLine="851"/>
        <w:jc w:val="center"/>
        <w:rPr>
          <w:b/>
        </w:rPr>
      </w:pPr>
      <w:r w:rsidRPr="00D31D57">
        <w:rPr>
          <w:b/>
          <w:u w:val="single"/>
        </w:rPr>
        <w:t>Образование и просвещение (ОДЗ 204)</w:t>
      </w:r>
    </w:p>
    <w:p w:rsidR="005064A6" w:rsidRDefault="005064A6" w:rsidP="005064A6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84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410"/>
        <w:gridCol w:w="3045"/>
        <w:gridCol w:w="2342"/>
        <w:gridCol w:w="2409"/>
        <w:gridCol w:w="1911"/>
        <w:gridCol w:w="74"/>
        <w:gridCol w:w="2410"/>
      </w:tblGrid>
      <w:tr w:rsidR="005064A6" w:rsidRPr="00410B4F" w:rsidTr="00CC1D5D">
        <w:trPr>
          <w:trHeight w:val="835"/>
        </w:trPr>
        <w:tc>
          <w:tcPr>
            <w:tcW w:w="675" w:type="dxa"/>
            <w:vMerge w:val="restart"/>
          </w:tcPr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31D57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410" w:type="dxa"/>
            <w:vMerge w:val="restart"/>
          </w:tcPr>
          <w:p w:rsidR="005064A6" w:rsidRPr="00D31D57" w:rsidRDefault="005064A6" w:rsidP="00CC1D5D">
            <w:pPr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045" w:type="dxa"/>
            <w:vMerge w:val="restart"/>
          </w:tcPr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5064A6" w:rsidRPr="00D31D57" w:rsidRDefault="005064A6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146" w:type="dxa"/>
            <w:gridSpan w:val="5"/>
          </w:tcPr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064A6" w:rsidRPr="00410B4F" w:rsidTr="00CC1D5D">
        <w:trPr>
          <w:trHeight w:val="3114"/>
        </w:trPr>
        <w:tc>
          <w:tcPr>
            <w:tcW w:w="675" w:type="dxa"/>
            <w:vMerge/>
          </w:tcPr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045" w:type="dxa"/>
            <w:vMerge/>
          </w:tcPr>
          <w:p w:rsidR="005064A6" w:rsidRPr="00D31D57" w:rsidRDefault="005064A6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42" w:type="dxa"/>
          </w:tcPr>
          <w:p w:rsidR="005064A6" w:rsidRPr="00D31D57" w:rsidRDefault="005064A6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31D57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09" w:type="dxa"/>
          </w:tcPr>
          <w:p w:rsidR="005064A6" w:rsidRPr="00D31D57" w:rsidRDefault="005064A6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31D57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911" w:type="dxa"/>
          </w:tcPr>
          <w:p w:rsidR="005064A6" w:rsidRPr="00D31D57" w:rsidRDefault="005064A6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31D57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484" w:type="dxa"/>
            <w:gridSpan w:val="2"/>
          </w:tcPr>
          <w:p w:rsidR="005064A6" w:rsidRPr="00D31D57" w:rsidRDefault="005064A6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31D57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5064A6" w:rsidRPr="00410B4F" w:rsidTr="00CC1D5D">
        <w:tc>
          <w:tcPr>
            <w:tcW w:w="675" w:type="dxa"/>
          </w:tcPr>
          <w:p w:rsidR="005064A6" w:rsidRPr="00D31D57" w:rsidRDefault="005064A6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1.</w:t>
            </w:r>
          </w:p>
        </w:tc>
        <w:tc>
          <w:tcPr>
            <w:tcW w:w="2410" w:type="dxa"/>
          </w:tcPr>
          <w:p w:rsidR="005064A6" w:rsidRPr="00D31D57" w:rsidRDefault="005064A6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Образование и просвещение</w:t>
            </w:r>
          </w:p>
        </w:tc>
        <w:tc>
          <w:tcPr>
            <w:tcW w:w="3045" w:type="dxa"/>
          </w:tcPr>
          <w:p w:rsidR="005064A6" w:rsidRPr="00D31D57" w:rsidRDefault="005064A6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</w:t>
            </w:r>
            <w:r w:rsidRPr="00D31D57">
              <w:rPr>
                <w:sz w:val="20"/>
                <w:szCs w:val="20"/>
              </w:rPr>
              <w:lastRenderedPageBreak/>
              <w:t>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кодом 1.1.</w:t>
            </w:r>
          </w:p>
        </w:tc>
        <w:tc>
          <w:tcPr>
            <w:tcW w:w="2342" w:type="dxa"/>
          </w:tcPr>
          <w:p w:rsidR="005064A6" w:rsidRPr="00D31D57" w:rsidRDefault="005064A6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Согласно пункта с кодом 1.1</w:t>
            </w:r>
          </w:p>
        </w:tc>
        <w:tc>
          <w:tcPr>
            <w:tcW w:w="2409" w:type="dxa"/>
          </w:tcPr>
          <w:p w:rsidR="005064A6" w:rsidRPr="00D31D57" w:rsidRDefault="005064A6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1985" w:type="dxa"/>
            <w:gridSpan w:val="2"/>
          </w:tcPr>
          <w:p w:rsidR="005064A6" w:rsidRPr="00D31D57" w:rsidRDefault="005064A6" w:rsidP="00CC1D5D">
            <w:pPr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410" w:type="dxa"/>
          </w:tcPr>
          <w:p w:rsidR="005064A6" w:rsidRPr="00D31D57" w:rsidRDefault="005064A6" w:rsidP="00CC1D5D">
            <w:pPr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5064A6" w:rsidRPr="00410B4F" w:rsidTr="00CC1D5D">
        <w:tc>
          <w:tcPr>
            <w:tcW w:w="675" w:type="dxa"/>
          </w:tcPr>
          <w:p w:rsidR="005064A6" w:rsidRPr="00410B4F" w:rsidRDefault="005064A6" w:rsidP="00CC1D5D">
            <w:pPr>
              <w:pStyle w:val="aa"/>
              <w:rPr>
                <w:sz w:val="22"/>
                <w:szCs w:val="22"/>
              </w:rPr>
            </w:pPr>
            <w:r w:rsidRPr="00410B4F">
              <w:rPr>
                <w:sz w:val="22"/>
                <w:szCs w:val="22"/>
              </w:rPr>
              <w:lastRenderedPageBreak/>
              <w:t>1.1</w:t>
            </w:r>
          </w:p>
        </w:tc>
        <w:tc>
          <w:tcPr>
            <w:tcW w:w="2410" w:type="dxa"/>
          </w:tcPr>
          <w:p w:rsidR="005064A6" w:rsidRPr="000B2C07" w:rsidRDefault="005064A6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3045" w:type="dxa"/>
          </w:tcPr>
          <w:p w:rsidR="005064A6" w:rsidRPr="000B2C07" w:rsidRDefault="005064A6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2342" w:type="dxa"/>
          </w:tcPr>
          <w:p w:rsidR="005064A6" w:rsidRPr="000B2C07" w:rsidRDefault="005064A6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(максимальная) площадь земельного участка, 2000 – 10000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редакция СНиП 2.07.01-89*).</w:t>
            </w:r>
          </w:p>
        </w:tc>
        <w:tc>
          <w:tcPr>
            <w:tcW w:w="2409" w:type="dxa"/>
          </w:tcPr>
          <w:p w:rsidR="005064A6" w:rsidRPr="000B2C07" w:rsidRDefault="005064A6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5064A6" w:rsidRDefault="005064A6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5064A6" w:rsidRPr="000B2C07" w:rsidRDefault="005064A6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5" w:type="dxa"/>
            <w:gridSpan w:val="2"/>
          </w:tcPr>
          <w:p w:rsidR="005064A6" w:rsidRPr="000B2C07" w:rsidRDefault="005064A6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</w:t>
            </w:r>
          </w:p>
          <w:p w:rsidR="005064A6" w:rsidRPr="000B2C07" w:rsidRDefault="005064A6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18</w:t>
            </w:r>
            <w:r w:rsidRPr="000B2C07">
              <w:rPr>
                <w:sz w:val="20"/>
                <w:szCs w:val="20"/>
              </w:rPr>
              <w:t xml:space="preserve"> м.</w:t>
            </w:r>
          </w:p>
          <w:p w:rsidR="005064A6" w:rsidRPr="000B2C07" w:rsidRDefault="005064A6" w:rsidP="00CC1D5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5064A6" w:rsidRPr="000B2C07" w:rsidRDefault="005064A6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аксимальный процент застройки участка – 50;</w:t>
            </w:r>
          </w:p>
          <w:p w:rsidR="005064A6" w:rsidRPr="000B2C07" w:rsidRDefault="005064A6" w:rsidP="00CC1D5D">
            <w:pPr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процент спортивных игровых площадок (</w:t>
            </w:r>
            <w:r w:rsidRPr="000B2C07">
              <w:rPr>
                <w:sz w:val="20"/>
                <w:szCs w:val="20"/>
                <w:lang w:val="en-US"/>
              </w:rPr>
              <w:t>min</w:t>
            </w:r>
            <w:r w:rsidRPr="000B2C07">
              <w:rPr>
                <w:sz w:val="20"/>
                <w:szCs w:val="20"/>
              </w:rPr>
              <w:t>)  20;</w:t>
            </w:r>
          </w:p>
          <w:p w:rsidR="005064A6" w:rsidRPr="000B2C07" w:rsidRDefault="005064A6" w:rsidP="00CC1D5D">
            <w:pPr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процент озеленения территории (</w:t>
            </w:r>
            <w:r w:rsidRPr="000B2C07">
              <w:rPr>
                <w:sz w:val="20"/>
                <w:szCs w:val="20"/>
                <w:lang w:val="en-US"/>
              </w:rPr>
              <w:t xml:space="preserve">min) </w:t>
            </w:r>
            <w:r>
              <w:rPr>
                <w:sz w:val="20"/>
                <w:szCs w:val="20"/>
              </w:rPr>
              <w:t>–</w:t>
            </w:r>
            <w:r w:rsidRPr="000B2C07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5064A6" w:rsidRDefault="005064A6" w:rsidP="005064A6">
      <w:pPr>
        <w:jc w:val="both"/>
        <w:rPr>
          <w:b/>
        </w:rPr>
      </w:pPr>
    </w:p>
    <w:p w:rsidR="005064A6" w:rsidRPr="00797B31" w:rsidRDefault="005064A6" w:rsidP="005064A6">
      <w:pPr>
        <w:ind w:firstLine="851"/>
        <w:jc w:val="both"/>
        <w:rPr>
          <w:b/>
        </w:rPr>
      </w:pPr>
      <w:r w:rsidRPr="00D31D57">
        <w:t>2. Условно - разрешенные виды и параметры разрешенного использования земельных участков и объектов капитального строительства –</w:t>
      </w:r>
      <w:r>
        <w:rPr>
          <w:b/>
        </w:rPr>
        <w:t xml:space="preserve"> нет.</w:t>
      </w:r>
    </w:p>
    <w:p w:rsidR="001D2303" w:rsidRDefault="001D2303" w:rsidP="00B20E84">
      <w:pPr>
        <w:ind w:firstLine="851"/>
        <w:jc w:val="center"/>
        <w:rPr>
          <w:b/>
          <w:sz w:val="28"/>
          <w:szCs w:val="28"/>
          <w:u w:val="single"/>
        </w:rPr>
      </w:pPr>
    </w:p>
    <w:p w:rsidR="00410B4F" w:rsidRDefault="006F6415" w:rsidP="001D230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B20E84" w:rsidRPr="006E4D33">
        <w:rPr>
          <w:sz w:val="28"/>
          <w:szCs w:val="28"/>
        </w:rPr>
        <w:t xml:space="preserve">. </w:t>
      </w:r>
      <w:r w:rsidR="00410B4F">
        <w:rPr>
          <w:sz w:val="28"/>
          <w:szCs w:val="28"/>
        </w:rPr>
        <w:t>Дополнить</w:t>
      </w:r>
      <w:r w:rsidR="00B20E84" w:rsidRPr="006E4D33">
        <w:rPr>
          <w:sz w:val="28"/>
          <w:szCs w:val="28"/>
        </w:rPr>
        <w:t xml:space="preserve"> градостроительные регламенты зоны </w:t>
      </w:r>
      <w:r w:rsidR="00B20E84">
        <w:rPr>
          <w:sz w:val="28"/>
          <w:szCs w:val="28"/>
        </w:rPr>
        <w:t>культурное развитие</w:t>
      </w:r>
      <w:r w:rsidR="00B20E84" w:rsidRPr="006E4D33">
        <w:rPr>
          <w:sz w:val="28"/>
          <w:szCs w:val="28"/>
        </w:rPr>
        <w:t xml:space="preserve"> (</w:t>
      </w:r>
      <w:r w:rsidR="00B20E84">
        <w:rPr>
          <w:b/>
          <w:sz w:val="28"/>
          <w:szCs w:val="28"/>
        </w:rPr>
        <w:t>ОДЗ 205)</w:t>
      </w:r>
      <w:r w:rsidR="00B20E84" w:rsidRPr="006E4D33">
        <w:rPr>
          <w:sz w:val="28"/>
          <w:szCs w:val="28"/>
        </w:rPr>
        <w:t xml:space="preserve"> правил землепользования и</w:t>
      </w:r>
      <w:r w:rsidR="00B57175">
        <w:rPr>
          <w:sz w:val="28"/>
          <w:szCs w:val="28"/>
        </w:rPr>
        <w:t xml:space="preserve"> застройки Ирклиев</w:t>
      </w:r>
      <w:r w:rsidR="00B20E84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B20E84">
        <w:rPr>
          <w:sz w:val="28"/>
          <w:szCs w:val="28"/>
        </w:rPr>
        <w:t>для основного вида использования</w:t>
      </w:r>
      <w:r w:rsidR="00B20E84" w:rsidRPr="006E4D33">
        <w:rPr>
          <w:sz w:val="28"/>
          <w:szCs w:val="28"/>
        </w:rPr>
        <w:t xml:space="preserve"> земельных участков</w:t>
      </w:r>
      <w:r w:rsidR="001D2303">
        <w:rPr>
          <w:sz w:val="28"/>
          <w:szCs w:val="28"/>
        </w:rPr>
        <w:t xml:space="preserve"> и объектов капитального строительства,</w:t>
      </w:r>
      <w:r w:rsidR="00B20E84">
        <w:rPr>
          <w:sz w:val="28"/>
          <w:szCs w:val="28"/>
        </w:rPr>
        <w:t xml:space="preserve"> </w:t>
      </w:r>
      <w:r w:rsidR="00B20E84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B20E84" w:rsidRPr="006E4D33">
        <w:rPr>
          <w:sz w:val="28"/>
          <w:szCs w:val="28"/>
        </w:rPr>
        <w:t>:</w:t>
      </w:r>
    </w:p>
    <w:p w:rsidR="001D2303" w:rsidRPr="001D2303" w:rsidRDefault="001D2303" w:rsidP="001D2303">
      <w:pPr>
        <w:ind w:firstLine="851"/>
        <w:jc w:val="both"/>
        <w:rPr>
          <w:sz w:val="28"/>
          <w:szCs w:val="28"/>
        </w:rPr>
      </w:pPr>
    </w:p>
    <w:p w:rsidR="0025374E" w:rsidRDefault="0025374E" w:rsidP="0025374E">
      <w:pPr>
        <w:ind w:firstLine="851"/>
        <w:jc w:val="center"/>
        <w:rPr>
          <w:b/>
        </w:rPr>
      </w:pPr>
      <w:r w:rsidRPr="00D31D57">
        <w:rPr>
          <w:b/>
          <w:u w:val="single"/>
        </w:rPr>
        <w:t>Культурное развитие (ОДЗ 205)</w:t>
      </w:r>
    </w:p>
    <w:p w:rsidR="0025374E" w:rsidRDefault="0025374E" w:rsidP="0025374E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84"/>
        <w:tblW w:w="15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54"/>
        <w:gridCol w:w="2409"/>
        <w:gridCol w:w="2694"/>
        <w:gridCol w:w="2268"/>
        <w:gridCol w:w="2268"/>
        <w:gridCol w:w="2551"/>
      </w:tblGrid>
      <w:tr w:rsidR="0025374E" w:rsidRPr="00410B4F" w:rsidTr="00CC1D5D">
        <w:trPr>
          <w:trHeight w:val="556"/>
        </w:trPr>
        <w:tc>
          <w:tcPr>
            <w:tcW w:w="675" w:type="dxa"/>
            <w:vMerge w:val="restart"/>
          </w:tcPr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654" w:type="dxa"/>
            <w:vMerge w:val="restart"/>
          </w:tcPr>
          <w:p w:rsidR="0025374E" w:rsidRPr="00E86B06" w:rsidRDefault="0025374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409" w:type="dxa"/>
            <w:vMerge w:val="restart"/>
          </w:tcPr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25374E" w:rsidRPr="00E86B06" w:rsidRDefault="0025374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781" w:type="dxa"/>
            <w:gridSpan w:val="4"/>
          </w:tcPr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5374E" w:rsidRPr="00410B4F" w:rsidTr="00CC1D5D">
        <w:trPr>
          <w:trHeight w:val="3257"/>
        </w:trPr>
        <w:tc>
          <w:tcPr>
            <w:tcW w:w="675" w:type="dxa"/>
            <w:vMerge/>
          </w:tcPr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54" w:type="dxa"/>
            <w:vMerge/>
          </w:tcPr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25374E" w:rsidRPr="00E86B06" w:rsidRDefault="0025374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25374E" w:rsidRPr="00E86B06" w:rsidRDefault="0025374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25374E" w:rsidRPr="00E86B06" w:rsidRDefault="0025374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25374E" w:rsidRPr="00E86B06" w:rsidRDefault="0025374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25374E" w:rsidRPr="00E86B06" w:rsidRDefault="0025374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25374E" w:rsidRPr="00410B4F" w:rsidTr="00CC1D5D">
        <w:trPr>
          <w:trHeight w:val="262"/>
        </w:trPr>
        <w:tc>
          <w:tcPr>
            <w:tcW w:w="675" w:type="dxa"/>
          </w:tcPr>
          <w:p w:rsidR="0025374E" w:rsidRPr="00E86B06" w:rsidRDefault="0025374E" w:rsidP="00CC1D5D">
            <w:pPr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1.</w:t>
            </w:r>
          </w:p>
        </w:tc>
        <w:tc>
          <w:tcPr>
            <w:tcW w:w="2654" w:type="dxa"/>
          </w:tcPr>
          <w:p w:rsidR="0025374E" w:rsidRPr="00E86B06" w:rsidRDefault="0025374E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25374E" w:rsidRPr="00E86B06" w:rsidRDefault="0025374E" w:rsidP="00CC1D5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25374E" w:rsidRPr="00E86B06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25374E" w:rsidRPr="00E86B06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</w:t>
            </w:r>
            <w:r w:rsidRPr="00E86B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использования включает в себя содержание видов разрешенного использования с </w:t>
            </w:r>
            <w:hyperlink w:anchor="sub_1031" w:history="1">
              <w:r w:rsidRPr="00E86B06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кодом</w:t>
              </w:r>
            </w:hyperlink>
            <w:r w:rsidRPr="00E86B06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694" w:type="dxa"/>
          </w:tcPr>
          <w:p w:rsidR="0025374E" w:rsidRPr="00E86B06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Согласно пункта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ом 1.1</w:t>
            </w:r>
          </w:p>
        </w:tc>
        <w:tc>
          <w:tcPr>
            <w:tcW w:w="2268" w:type="dxa"/>
          </w:tcPr>
          <w:p w:rsidR="0025374E" w:rsidRPr="00E86B06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пункта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ом 1.1</w:t>
            </w:r>
          </w:p>
        </w:tc>
        <w:tc>
          <w:tcPr>
            <w:tcW w:w="2268" w:type="dxa"/>
          </w:tcPr>
          <w:p w:rsidR="0025374E" w:rsidRPr="00E86B06" w:rsidRDefault="0025374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 xml:space="preserve">Согласно пункта с </w:t>
            </w:r>
            <w:r>
              <w:rPr>
                <w:sz w:val="20"/>
                <w:szCs w:val="20"/>
              </w:rPr>
              <w:t>код</w:t>
            </w:r>
            <w:r w:rsidRPr="00E86B06">
              <w:rPr>
                <w:sz w:val="20"/>
                <w:szCs w:val="20"/>
              </w:rPr>
              <w:t>ом 1.1</w:t>
            </w:r>
          </w:p>
        </w:tc>
        <w:tc>
          <w:tcPr>
            <w:tcW w:w="2551" w:type="dxa"/>
          </w:tcPr>
          <w:p w:rsidR="0025374E" w:rsidRPr="00E86B06" w:rsidRDefault="0025374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 xml:space="preserve">Согласно пункта с </w:t>
            </w:r>
            <w:r>
              <w:rPr>
                <w:sz w:val="20"/>
                <w:szCs w:val="20"/>
              </w:rPr>
              <w:t>код</w:t>
            </w:r>
            <w:r w:rsidRPr="00E86B06">
              <w:rPr>
                <w:sz w:val="20"/>
                <w:szCs w:val="20"/>
              </w:rPr>
              <w:t>ом 1.1</w:t>
            </w:r>
          </w:p>
        </w:tc>
      </w:tr>
      <w:tr w:rsidR="0025374E" w:rsidRPr="00E86B06" w:rsidTr="00CC1D5D">
        <w:trPr>
          <w:trHeight w:val="243"/>
        </w:trPr>
        <w:tc>
          <w:tcPr>
            <w:tcW w:w="675" w:type="dxa"/>
            <w:tcBorders>
              <w:bottom w:val="single" w:sz="4" w:space="0" w:color="auto"/>
            </w:tcBorders>
          </w:tcPr>
          <w:p w:rsidR="0025374E" w:rsidRPr="00E86B06" w:rsidRDefault="0025374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25374E" w:rsidRPr="00E86B06" w:rsidRDefault="0025374E" w:rsidP="00CC1D5D">
            <w:pPr>
              <w:pStyle w:val="aa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Культурное развитие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25374E" w:rsidRPr="000B2C07" w:rsidRDefault="0025374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25374E" w:rsidRPr="000B2C07" w:rsidRDefault="0025374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устройство площадок для празднеств и гуляний;</w:t>
            </w:r>
          </w:p>
          <w:p w:rsidR="0025374E" w:rsidRPr="000B2C07" w:rsidRDefault="0025374E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694" w:type="dxa"/>
          </w:tcPr>
          <w:p w:rsidR="0025374E" w:rsidRPr="000B2C07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-1000– (10000)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 </w:t>
            </w:r>
          </w:p>
          <w:p w:rsidR="0025374E" w:rsidRPr="000B2C07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25374E" w:rsidRPr="000B2C07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5374E" w:rsidRPr="000B2C07" w:rsidRDefault="0025374E" w:rsidP="00CC1D5D">
            <w:pPr>
              <w:pStyle w:val="af1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5374E" w:rsidRPr="000B2C07" w:rsidRDefault="0025374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</w:t>
            </w: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строительные нормы и правила.</w:t>
            </w:r>
          </w:p>
        </w:tc>
        <w:tc>
          <w:tcPr>
            <w:tcW w:w="2268" w:type="dxa"/>
          </w:tcPr>
          <w:p w:rsidR="0025374E" w:rsidRPr="000B2C07" w:rsidRDefault="0025374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0B2C07">
              <w:rPr>
                <w:sz w:val="20"/>
                <w:szCs w:val="20"/>
              </w:rPr>
              <w:t xml:space="preserve">аксимальное количество надземных этажей зданий – 2 </w:t>
            </w:r>
          </w:p>
          <w:p w:rsidR="0025374E" w:rsidRPr="000B2C07" w:rsidRDefault="0025374E" w:rsidP="00CC1D5D">
            <w:pPr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максимальная высота зданий – 12 м.</w:t>
            </w:r>
          </w:p>
          <w:p w:rsidR="0025374E" w:rsidRPr="000B2C07" w:rsidRDefault="0025374E" w:rsidP="00CC1D5D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5374E" w:rsidRPr="000B2C07" w:rsidRDefault="0025374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25374E" w:rsidRPr="00E86B06" w:rsidRDefault="0025374E" w:rsidP="0025374E">
      <w:pPr>
        <w:ind w:firstLine="851"/>
        <w:jc w:val="both"/>
        <w:rPr>
          <w:sz w:val="20"/>
          <w:szCs w:val="20"/>
        </w:rPr>
      </w:pPr>
    </w:p>
    <w:p w:rsidR="0025374E" w:rsidRPr="00D916C6" w:rsidRDefault="0025374E" w:rsidP="0025374E">
      <w:pPr>
        <w:ind w:firstLine="851"/>
        <w:jc w:val="both"/>
        <w:rPr>
          <w:sz w:val="28"/>
          <w:szCs w:val="28"/>
        </w:rPr>
      </w:pPr>
      <w:r w:rsidRPr="00E86B06">
        <w:t>Ус</w:t>
      </w:r>
      <w:r>
        <w:t>л</w:t>
      </w:r>
      <w:r w:rsidRPr="00E86B06">
        <w:t xml:space="preserve">овно – разрешенные </w:t>
      </w:r>
      <w:r>
        <w:t>виды</w:t>
      </w:r>
      <w:r w:rsidRPr="00E86B06">
        <w:t xml:space="preserve"> и параметры разрешенного </w:t>
      </w:r>
      <w:r>
        <w:t>использ</w:t>
      </w:r>
      <w:r w:rsidRPr="00E86B06">
        <w:t>ования земельных участков и объектов капитального строительства – нет</w:t>
      </w:r>
      <w:r>
        <w:rPr>
          <w:sz w:val="28"/>
          <w:szCs w:val="28"/>
        </w:rPr>
        <w:t>.</w:t>
      </w:r>
    </w:p>
    <w:p w:rsidR="00D06376" w:rsidRDefault="00D06376" w:rsidP="00467E73">
      <w:pPr>
        <w:ind w:firstLine="851"/>
        <w:jc w:val="center"/>
        <w:rPr>
          <w:sz w:val="28"/>
          <w:szCs w:val="28"/>
        </w:rPr>
      </w:pPr>
    </w:p>
    <w:p w:rsidR="00467E73" w:rsidRDefault="006F6415" w:rsidP="00467E7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467E73" w:rsidRPr="006E4D33">
        <w:rPr>
          <w:sz w:val="28"/>
          <w:szCs w:val="28"/>
        </w:rPr>
        <w:t xml:space="preserve">. </w:t>
      </w:r>
      <w:r w:rsidR="00467E73">
        <w:rPr>
          <w:sz w:val="28"/>
          <w:szCs w:val="28"/>
        </w:rPr>
        <w:t>Дополнить</w:t>
      </w:r>
      <w:r w:rsidR="00467E73" w:rsidRPr="006E4D33">
        <w:rPr>
          <w:sz w:val="28"/>
          <w:szCs w:val="28"/>
        </w:rPr>
        <w:t xml:space="preserve"> градостроительные регламенты зоны </w:t>
      </w:r>
      <w:r w:rsidR="00467E73">
        <w:rPr>
          <w:sz w:val="28"/>
          <w:szCs w:val="28"/>
        </w:rPr>
        <w:t>отдых (рекреация)</w:t>
      </w:r>
      <w:r w:rsidR="00467E73" w:rsidRPr="006E4D33">
        <w:rPr>
          <w:sz w:val="28"/>
          <w:szCs w:val="28"/>
        </w:rPr>
        <w:t xml:space="preserve"> (</w:t>
      </w:r>
      <w:r w:rsidR="00467E73">
        <w:rPr>
          <w:b/>
          <w:sz w:val="28"/>
          <w:szCs w:val="28"/>
        </w:rPr>
        <w:t>ОДЗ 206)</w:t>
      </w:r>
      <w:r w:rsidR="00467E73" w:rsidRPr="006E4D33">
        <w:rPr>
          <w:sz w:val="28"/>
          <w:szCs w:val="28"/>
        </w:rPr>
        <w:t xml:space="preserve"> правил земле</w:t>
      </w:r>
      <w:r w:rsidR="00467E73">
        <w:rPr>
          <w:sz w:val="28"/>
          <w:szCs w:val="28"/>
        </w:rPr>
        <w:t>пользования и застройки Ирклиев</w:t>
      </w:r>
      <w:r w:rsidR="00467E73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467E73">
        <w:rPr>
          <w:sz w:val="28"/>
          <w:szCs w:val="28"/>
        </w:rPr>
        <w:t>для основного вида использования</w:t>
      </w:r>
      <w:r w:rsidR="00467E73" w:rsidRPr="006E4D33">
        <w:rPr>
          <w:sz w:val="28"/>
          <w:szCs w:val="28"/>
        </w:rPr>
        <w:t xml:space="preserve"> земельных участков</w:t>
      </w:r>
      <w:r w:rsidR="00467E73">
        <w:rPr>
          <w:sz w:val="28"/>
          <w:szCs w:val="28"/>
        </w:rPr>
        <w:t xml:space="preserve"> и объектов капиатального строительства </w:t>
      </w:r>
      <w:r w:rsidR="00467E73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467E73" w:rsidRPr="006E4D33">
        <w:rPr>
          <w:sz w:val="28"/>
          <w:szCs w:val="28"/>
        </w:rPr>
        <w:t>:</w:t>
      </w:r>
    </w:p>
    <w:p w:rsidR="0099797E" w:rsidRDefault="0099797E" w:rsidP="0099797E">
      <w:pPr>
        <w:ind w:firstLine="851"/>
        <w:jc w:val="center"/>
        <w:rPr>
          <w:b/>
        </w:rPr>
      </w:pPr>
      <w:r w:rsidRPr="00E86B06">
        <w:rPr>
          <w:b/>
          <w:u w:val="single"/>
        </w:rPr>
        <w:t>Отдых (рекреация) (ОДЗ 206)</w:t>
      </w:r>
    </w:p>
    <w:p w:rsidR="0099797E" w:rsidRDefault="0099797E" w:rsidP="0099797E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84"/>
        <w:tblW w:w="15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13"/>
        <w:gridCol w:w="2590"/>
        <w:gridCol w:w="2654"/>
        <w:gridCol w:w="2308"/>
        <w:gridCol w:w="2370"/>
        <w:gridCol w:w="2268"/>
      </w:tblGrid>
      <w:tr w:rsidR="0099797E" w:rsidRPr="00410B4F" w:rsidTr="00CC1D5D">
        <w:trPr>
          <w:trHeight w:val="838"/>
        </w:trPr>
        <w:tc>
          <w:tcPr>
            <w:tcW w:w="675" w:type="dxa"/>
            <w:vMerge w:val="restart"/>
          </w:tcPr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513" w:type="dxa"/>
            <w:vMerge w:val="restart"/>
          </w:tcPr>
          <w:p w:rsidR="0099797E" w:rsidRPr="00E86B06" w:rsidRDefault="0099797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590" w:type="dxa"/>
            <w:vMerge w:val="restart"/>
          </w:tcPr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99797E" w:rsidRPr="00E86B06" w:rsidRDefault="0099797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600" w:type="dxa"/>
            <w:gridSpan w:val="4"/>
          </w:tcPr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99797E" w:rsidRPr="00410B4F" w:rsidTr="00CC1D5D">
        <w:trPr>
          <w:trHeight w:val="2977"/>
        </w:trPr>
        <w:tc>
          <w:tcPr>
            <w:tcW w:w="675" w:type="dxa"/>
            <w:vMerge/>
          </w:tcPr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513" w:type="dxa"/>
            <w:vMerge/>
          </w:tcPr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590" w:type="dxa"/>
            <w:vMerge/>
          </w:tcPr>
          <w:p w:rsidR="0099797E" w:rsidRPr="00E86B06" w:rsidRDefault="0099797E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54" w:type="dxa"/>
          </w:tcPr>
          <w:p w:rsidR="0099797E" w:rsidRPr="00E86B06" w:rsidRDefault="0099797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308" w:type="dxa"/>
          </w:tcPr>
          <w:p w:rsidR="0099797E" w:rsidRPr="00E86B06" w:rsidRDefault="0099797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370" w:type="dxa"/>
          </w:tcPr>
          <w:p w:rsidR="0099797E" w:rsidRPr="00E86B06" w:rsidRDefault="0099797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268" w:type="dxa"/>
          </w:tcPr>
          <w:p w:rsidR="0099797E" w:rsidRPr="00E86B06" w:rsidRDefault="0099797E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E86B06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99797E" w:rsidRPr="00410B4F" w:rsidTr="00CC1D5D">
        <w:tc>
          <w:tcPr>
            <w:tcW w:w="675" w:type="dxa"/>
          </w:tcPr>
          <w:p w:rsidR="0099797E" w:rsidRPr="00E86B06" w:rsidRDefault="0099797E" w:rsidP="00CC1D5D">
            <w:pPr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1.</w:t>
            </w:r>
          </w:p>
        </w:tc>
        <w:tc>
          <w:tcPr>
            <w:tcW w:w="2513" w:type="dxa"/>
          </w:tcPr>
          <w:p w:rsidR="0099797E" w:rsidRPr="00E86B06" w:rsidRDefault="0099797E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Отдых (рекреация)</w:t>
            </w:r>
          </w:p>
          <w:p w:rsidR="0099797E" w:rsidRPr="00E86B06" w:rsidRDefault="0099797E" w:rsidP="00CC1D5D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</w:tcPr>
          <w:p w:rsidR="0099797E" w:rsidRPr="00E86B06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Обустройство мест для занятия спортом,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99797E" w:rsidRPr="00E86B06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и уход за </w:t>
            </w:r>
            <w:r w:rsidRPr="00E86B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</w:p>
          <w:p w:rsidR="0099797E" w:rsidRPr="00E86B06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кодом 1.1</w:t>
            </w:r>
          </w:p>
        </w:tc>
        <w:tc>
          <w:tcPr>
            <w:tcW w:w="2654" w:type="dxa"/>
          </w:tcPr>
          <w:p w:rsidR="0099797E" w:rsidRPr="00E86B06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Согласно пункта с кодом 1.1</w:t>
            </w:r>
          </w:p>
        </w:tc>
        <w:tc>
          <w:tcPr>
            <w:tcW w:w="2308" w:type="dxa"/>
          </w:tcPr>
          <w:p w:rsidR="0099797E" w:rsidRPr="00E86B06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370" w:type="dxa"/>
          </w:tcPr>
          <w:p w:rsidR="0099797E" w:rsidRPr="00E86B06" w:rsidRDefault="0099797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99797E" w:rsidRPr="00E86B06" w:rsidRDefault="0099797E" w:rsidP="00CC1D5D">
            <w:pPr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99797E" w:rsidRPr="00410B4F" w:rsidTr="00CC1D5D">
        <w:tc>
          <w:tcPr>
            <w:tcW w:w="675" w:type="dxa"/>
          </w:tcPr>
          <w:p w:rsidR="0099797E" w:rsidRPr="00E86B06" w:rsidRDefault="0099797E" w:rsidP="00CC1D5D">
            <w:pPr>
              <w:jc w:val="center"/>
              <w:rPr>
                <w:sz w:val="20"/>
                <w:szCs w:val="20"/>
              </w:rPr>
            </w:pPr>
            <w:r w:rsidRPr="00E86B06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2513" w:type="dxa"/>
          </w:tcPr>
          <w:p w:rsidR="0099797E" w:rsidRPr="00E86B06" w:rsidRDefault="0099797E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86B06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  <w:p w:rsidR="0099797E" w:rsidRPr="00E86B06" w:rsidRDefault="0099797E" w:rsidP="00CC1D5D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</w:tcPr>
          <w:p w:rsidR="0099797E" w:rsidRPr="000B2C07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99797E" w:rsidRPr="000B2C07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размещение спортивных баз и лагерей</w:t>
            </w:r>
          </w:p>
        </w:tc>
        <w:tc>
          <w:tcPr>
            <w:tcW w:w="2654" w:type="dxa"/>
          </w:tcPr>
          <w:p w:rsidR="0099797E" w:rsidRPr="000B2C07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земельного участка, предоставляемого - 5000– (50000)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2.07.01-89, с учетом реально сложившейся застройки и архитектурно-планировочного решения объекта.</w:t>
            </w:r>
          </w:p>
          <w:p w:rsidR="0099797E" w:rsidRPr="000B2C07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08" w:type="dxa"/>
          </w:tcPr>
          <w:p w:rsidR="0099797E" w:rsidRPr="000B2C07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99797E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99797E" w:rsidRPr="000B2C07" w:rsidRDefault="0099797E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</w:t>
            </w: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370" w:type="dxa"/>
          </w:tcPr>
          <w:p w:rsidR="0099797E" w:rsidRPr="000B2C07" w:rsidRDefault="0099797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0B2C07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0B2C07">
              <w:rPr>
                <w:sz w:val="20"/>
                <w:szCs w:val="20"/>
              </w:rPr>
              <w:t xml:space="preserve"> </w:t>
            </w:r>
          </w:p>
          <w:p w:rsidR="0099797E" w:rsidRPr="000B2C07" w:rsidRDefault="0099797E" w:rsidP="00CC1D5D">
            <w:pPr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максимальная высота зданий – 18 м.</w:t>
            </w:r>
          </w:p>
          <w:p w:rsidR="0099797E" w:rsidRPr="000B2C07" w:rsidRDefault="0099797E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9797E" w:rsidRPr="000B2C07" w:rsidRDefault="0099797E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99797E" w:rsidRDefault="0099797E" w:rsidP="0099797E">
      <w:pPr>
        <w:ind w:firstLine="851"/>
        <w:jc w:val="center"/>
        <w:rPr>
          <w:b/>
          <w:sz w:val="28"/>
          <w:szCs w:val="28"/>
          <w:highlight w:val="yellow"/>
          <w:u w:val="single"/>
        </w:rPr>
      </w:pPr>
    </w:p>
    <w:p w:rsidR="0099797E" w:rsidRPr="00E86B06" w:rsidRDefault="0099797E" w:rsidP="0099797E">
      <w:pPr>
        <w:ind w:firstLine="851"/>
        <w:jc w:val="both"/>
      </w:pPr>
      <w:r w:rsidRPr="00E86B06">
        <w:t xml:space="preserve">Вспомогательные виды и параметры разрешенного </w:t>
      </w:r>
      <w:r>
        <w:t>использ</w:t>
      </w:r>
      <w:r w:rsidRPr="00E86B06">
        <w:t xml:space="preserve">ования земельных участков и объектов капитального строительства </w:t>
      </w:r>
      <w:r>
        <w:t>–</w:t>
      </w:r>
      <w:r w:rsidRPr="00E86B06">
        <w:t xml:space="preserve"> </w:t>
      </w:r>
      <w:r w:rsidRPr="000B2C07">
        <w:rPr>
          <w:b/>
        </w:rPr>
        <w:t>нет</w:t>
      </w:r>
      <w:r>
        <w:t>.</w:t>
      </w:r>
    </w:p>
    <w:p w:rsidR="00467E73" w:rsidRDefault="00467E73" w:rsidP="00467E73">
      <w:pPr>
        <w:ind w:firstLine="851"/>
        <w:jc w:val="center"/>
        <w:rPr>
          <w:b/>
          <w:sz w:val="28"/>
          <w:szCs w:val="28"/>
          <w:u w:val="single"/>
        </w:rPr>
      </w:pPr>
    </w:p>
    <w:p w:rsidR="00467E73" w:rsidRDefault="00467E73" w:rsidP="00467E73">
      <w:pPr>
        <w:ind w:firstLine="851"/>
        <w:jc w:val="both"/>
        <w:rPr>
          <w:sz w:val="28"/>
          <w:szCs w:val="28"/>
        </w:rPr>
      </w:pPr>
    </w:p>
    <w:p w:rsidR="00467E73" w:rsidRDefault="006F6415" w:rsidP="00467E7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467E73" w:rsidRPr="006E4D33">
        <w:rPr>
          <w:sz w:val="28"/>
          <w:szCs w:val="28"/>
        </w:rPr>
        <w:t xml:space="preserve">. </w:t>
      </w:r>
      <w:r w:rsidR="00467E73">
        <w:rPr>
          <w:sz w:val="28"/>
          <w:szCs w:val="28"/>
        </w:rPr>
        <w:t>Установить условно-разрешенногый вид использования</w:t>
      </w:r>
      <w:r w:rsidR="00467E73" w:rsidRPr="006E4D33">
        <w:rPr>
          <w:sz w:val="28"/>
          <w:szCs w:val="28"/>
        </w:rPr>
        <w:t xml:space="preserve"> земельных участков</w:t>
      </w:r>
      <w:r w:rsidR="00467E73">
        <w:rPr>
          <w:sz w:val="28"/>
          <w:szCs w:val="28"/>
        </w:rPr>
        <w:t xml:space="preserve"> и объектов капитального строительства для</w:t>
      </w:r>
      <w:r w:rsidR="00467E73" w:rsidRPr="006E4D33">
        <w:rPr>
          <w:sz w:val="28"/>
          <w:szCs w:val="28"/>
        </w:rPr>
        <w:t xml:space="preserve"> зоны </w:t>
      </w:r>
      <w:r w:rsidR="00467E73">
        <w:rPr>
          <w:sz w:val="28"/>
          <w:szCs w:val="28"/>
        </w:rPr>
        <w:t>отдыха (рекреация)</w:t>
      </w:r>
      <w:r w:rsidR="00467E73" w:rsidRPr="006E4D33">
        <w:rPr>
          <w:sz w:val="28"/>
          <w:szCs w:val="28"/>
        </w:rPr>
        <w:t xml:space="preserve"> (</w:t>
      </w:r>
      <w:r w:rsidR="00467E73">
        <w:rPr>
          <w:b/>
          <w:sz w:val="28"/>
          <w:szCs w:val="28"/>
        </w:rPr>
        <w:t>ОДЗ 206)</w:t>
      </w:r>
      <w:r w:rsidR="00467E73" w:rsidRPr="006E4D33">
        <w:rPr>
          <w:sz w:val="28"/>
          <w:szCs w:val="28"/>
        </w:rPr>
        <w:t xml:space="preserve"> правил земле</w:t>
      </w:r>
      <w:r w:rsidR="00467E73">
        <w:rPr>
          <w:sz w:val="28"/>
          <w:szCs w:val="28"/>
        </w:rPr>
        <w:t>пользования и застройки Ирклиев</w:t>
      </w:r>
      <w:r w:rsidR="00467E73" w:rsidRPr="006E4D33">
        <w:rPr>
          <w:sz w:val="28"/>
          <w:szCs w:val="28"/>
        </w:rPr>
        <w:t>ского сельского поселения муниципального образования Выселковский район:</w:t>
      </w:r>
    </w:p>
    <w:p w:rsidR="00467E73" w:rsidRDefault="00467E73" w:rsidP="00467E73">
      <w:pPr>
        <w:ind w:firstLine="851"/>
        <w:jc w:val="center"/>
        <w:rPr>
          <w:b/>
          <w:sz w:val="28"/>
          <w:szCs w:val="28"/>
          <w:u w:val="single"/>
        </w:rPr>
      </w:pPr>
    </w:p>
    <w:p w:rsidR="00E538C3" w:rsidRDefault="00E538C3" w:rsidP="00E538C3">
      <w:pPr>
        <w:ind w:firstLine="851"/>
        <w:jc w:val="center"/>
        <w:rPr>
          <w:b/>
          <w:sz w:val="28"/>
          <w:szCs w:val="28"/>
          <w:u w:val="single"/>
        </w:rPr>
      </w:pPr>
      <w:r w:rsidRPr="00E86B06">
        <w:rPr>
          <w:b/>
          <w:u w:val="single"/>
        </w:rPr>
        <w:t>Отдых (рекреация) (ОДЗ 206)</w:t>
      </w:r>
    </w:p>
    <w:p w:rsidR="00E538C3" w:rsidRDefault="00E538C3" w:rsidP="00E538C3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5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60"/>
        <w:gridCol w:w="2409"/>
        <w:gridCol w:w="2342"/>
        <w:gridCol w:w="2410"/>
        <w:gridCol w:w="2478"/>
        <w:gridCol w:w="2551"/>
      </w:tblGrid>
      <w:tr w:rsidR="00E538C3" w:rsidRPr="00B4262B" w:rsidTr="00CC1D5D">
        <w:trPr>
          <w:trHeight w:val="540"/>
        </w:trPr>
        <w:tc>
          <w:tcPr>
            <w:tcW w:w="710" w:type="dxa"/>
            <w:vMerge w:val="restart"/>
          </w:tcPr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160" w:type="dxa"/>
            <w:vMerge w:val="restart"/>
          </w:tcPr>
          <w:p w:rsidR="00E538C3" w:rsidRPr="00B4262B" w:rsidRDefault="00E538C3" w:rsidP="00CC1D5D">
            <w:pPr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 xml:space="preserve">Наименование вида разрешенного </w:t>
            </w:r>
            <w:r w:rsidRPr="00B4262B">
              <w:rPr>
                <w:sz w:val="22"/>
                <w:szCs w:val="22"/>
              </w:rPr>
              <w:lastRenderedPageBreak/>
              <w:t>использования земельного участка</w:t>
            </w:r>
          </w:p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2409" w:type="dxa"/>
            <w:vMerge w:val="restart"/>
          </w:tcPr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lastRenderedPageBreak/>
              <w:t xml:space="preserve">Описание вида разрешенного </w:t>
            </w:r>
            <w:r w:rsidRPr="00B4262B">
              <w:rPr>
                <w:sz w:val="22"/>
                <w:szCs w:val="22"/>
              </w:rPr>
              <w:lastRenderedPageBreak/>
              <w:t>использования земельного участка согласно</w:t>
            </w:r>
          </w:p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Классификатора видов разрешенного использования земельных участков</w:t>
            </w:r>
          </w:p>
          <w:p w:rsidR="00E538C3" w:rsidRPr="00B4262B" w:rsidRDefault="00E538C3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9781" w:type="dxa"/>
            <w:gridSpan w:val="4"/>
          </w:tcPr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E538C3" w:rsidRPr="00B4262B" w:rsidTr="00CC1D5D">
        <w:trPr>
          <w:trHeight w:val="3262"/>
        </w:trPr>
        <w:tc>
          <w:tcPr>
            <w:tcW w:w="710" w:type="dxa"/>
            <w:vMerge/>
          </w:tcPr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E538C3" w:rsidRPr="00B4262B" w:rsidRDefault="00E538C3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</w:tcPr>
          <w:p w:rsidR="00E538C3" w:rsidRPr="00B4262B" w:rsidRDefault="00E538C3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E538C3" w:rsidRPr="00B4262B" w:rsidRDefault="00E538C3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478" w:type="dxa"/>
          </w:tcPr>
          <w:p w:rsidR="00E538C3" w:rsidRPr="00B4262B" w:rsidRDefault="00E538C3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E538C3" w:rsidRPr="00B4262B" w:rsidRDefault="00E538C3" w:rsidP="00CC1D5D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E538C3" w:rsidRPr="00F77193" w:rsidTr="00CC1D5D">
        <w:trPr>
          <w:trHeight w:val="405"/>
        </w:trPr>
        <w:tc>
          <w:tcPr>
            <w:tcW w:w="710" w:type="dxa"/>
          </w:tcPr>
          <w:p w:rsidR="00E538C3" w:rsidRPr="00D31D57" w:rsidRDefault="00E538C3" w:rsidP="00CC1D5D">
            <w:pPr>
              <w:jc w:val="center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160" w:type="dxa"/>
          </w:tcPr>
          <w:p w:rsidR="00E538C3" w:rsidRPr="00D31D57" w:rsidRDefault="00E538C3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>Предпринимательство</w:t>
            </w:r>
          </w:p>
        </w:tc>
        <w:tc>
          <w:tcPr>
            <w:tcW w:w="2409" w:type="dxa"/>
          </w:tcPr>
          <w:p w:rsidR="00E538C3" w:rsidRPr="00D31D57" w:rsidRDefault="00E538C3" w:rsidP="00CC1D5D">
            <w:pPr>
              <w:pStyle w:val="aa"/>
              <w:rPr>
                <w:sz w:val="20"/>
                <w:szCs w:val="20"/>
              </w:rPr>
            </w:pPr>
            <w:r w:rsidRPr="00D31D57">
              <w:rPr>
                <w:sz w:val="20"/>
                <w:szCs w:val="20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D31D57">
                <w:rPr>
                  <w:rStyle w:val="af0"/>
                  <w:bCs/>
                  <w:color w:val="auto"/>
                  <w:sz w:val="20"/>
                  <w:szCs w:val="20"/>
                </w:rPr>
                <w:t>кодами</w:t>
              </w:r>
            </w:hyperlink>
            <w:r w:rsidRPr="00D31D57">
              <w:rPr>
                <w:sz w:val="20"/>
                <w:szCs w:val="20"/>
              </w:rPr>
              <w:t xml:space="preserve"> 1.1 – 1.4</w:t>
            </w:r>
          </w:p>
        </w:tc>
        <w:tc>
          <w:tcPr>
            <w:tcW w:w="2342" w:type="dxa"/>
          </w:tcPr>
          <w:p w:rsidR="00E538C3" w:rsidRPr="00D31D57" w:rsidRDefault="00E538C3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10" w:type="dxa"/>
          </w:tcPr>
          <w:p w:rsidR="00E538C3" w:rsidRPr="00D31D57" w:rsidRDefault="00E538C3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</w:t>
            </w:r>
            <w:r w:rsidRPr="00D31D57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78" w:type="dxa"/>
          </w:tcPr>
          <w:p w:rsidR="00E538C3" w:rsidRPr="00D31D57" w:rsidRDefault="00E538C3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пункта с кодом</w:t>
            </w:r>
            <w:r w:rsidRPr="00D31D57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2551" w:type="dxa"/>
          </w:tcPr>
          <w:p w:rsidR="00E538C3" w:rsidRPr="00D31D57" w:rsidRDefault="00E538C3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пункта с кодом</w:t>
            </w:r>
            <w:r w:rsidRPr="00D31D57">
              <w:rPr>
                <w:sz w:val="20"/>
                <w:szCs w:val="20"/>
              </w:rPr>
              <w:t xml:space="preserve"> 1.1</w:t>
            </w:r>
          </w:p>
        </w:tc>
      </w:tr>
      <w:tr w:rsidR="00E538C3" w:rsidRPr="00F77193" w:rsidTr="00CC1D5D">
        <w:trPr>
          <w:trHeight w:val="1264"/>
        </w:trPr>
        <w:tc>
          <w:tcPr>
            <w:tcW w:w="710" w:type="dxa"/>
          </w:tcPr>
          <w:p w:rsidR="00E538C3" w:rsidRDefault="00E538C3" w:rsidP="00CC1D5D">
            <w:pPr>
              <w:jc w:val="center"/>
            </w:pPr>
            <w:r>
              <w:t>1.</w:t>
            </w:r>
          </w:p>
        </w:tc>
        <w:tc>
          <w:tcPr>
            <w:tcW w:w="2160" w:type="dxa"/>
          </w:tcPr>
          <w:p w:rsidR="00E538C3" w:rsidRPr="000B2C07" w:rsidRDefault="00E538C3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Общественное питание</w:t>
            </w:r>
          </w:p>
        </w:tc>
        <w:tc>
          <w:tcPr>
            <w:tcW w:w="2409" w:type="dxa"/>
          </w:tcPr>
          <w:p w:rsidR="00E538C3" w:rsidRPr="000B2C07" w:rsidRDefault="00E538C3" w:rsidP="00CC1D5D">
            <w:pPr>
              <w:pStyle w:val="aa"/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342" w:type="dxa"/>
          </w:tcPr>
          <w:p w:rsidR="00E538C3" w:rsidRPr="000B2C07" w:rsidRDefault="00E538C3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 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редакция СНиП 2.07.01-89*), с учетом реально сложившейся застройки и архитектурно-планировочного решения объекта.</w:t>
            </w:r>
          </w:p>
          <w:p w:rsidR="00E538C3" w:rsidRPr="000B2C07" w:rsidRDefault="00E538C3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E538C3" w:rsidRPr="000B2C07" w:rsidRDefault="00E538C3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E538C3" w:rsidRPr="000B2C07" w:rsidRDefault="00E538C3" w:rsidP="00CC1D5D">
            <w:pPr>
              <w:pStyle w:val="af1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B2C07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E538C3" w:rsidRPr="000B2C07" w:rsidRDefault="00E538C3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</w:t>
            </w:r>
            <w:r w:rsidRPr="000B2C07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78" w:type="dxa"/>
          </w:tcPr>
          <w:p w:rsidR="00E538C3" w:rsidRPr="000B2C07" w:rsidRDefault="00E538C3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0B2C07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</w:p>
          <w:p w:rsidR="00E538C3" w:rsidRPr="000B2C07" w:rsidRDefault="00E538C3" w:rsidP="00CC1D5D">
            <w:pPr>
              <w:rPr>
                <w:sz w:val="20"/>
                <w:szCs w:val="20"/>
              </w:rPr>
            </w:pPr>
            <w:r w:rsidRPr="000B2C07">
              <w:rPr>
                <w:sz w:val="20"/>
                <w:szCs w:val="20"/>
              </w:rPr>
              <w:t>максимальная высота зданий – 12 м.</w:t>
            </w:r>
          </w:p>
          <w:p w:rsidR="00E538C3" w:rsidRPr="000B2C07" w:rsidRDefault="00E538C3" w:rsidP="00CC1D5D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E538C3" w:rsidRPr="000B2C07" w:rsidRDefault="00E538C3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0B2C07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0F46C7" w:rsidRDefault="000F46C7" w:rsidP="00E538C3">
      <w:pPr>
        <w:tabs>
          <w:tab w:val="left" w:pos="1005"/>
        </w:tabs>
        <w:jc w:val="center"/>
        <w:rPr>
          <w:b/>
        </w:rPr>
      </w:pPr>
    </w:p>
    <w:p w:rsidR="006A4AC5" w:rsidRDefault="006A4AC5" w:rsidP="006A4A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6415">
        <w:rPr>
          <w:sz w:val="28"/>
          <w:szCs w:val="28"/>
        </w:rPr>
        <w:t>3</w:t>
      </w:r>
      <w:r w:rsidRPr="006E4D33">
        <w:rPr>
          <w:sz w:val="28"/>
          <w:szCs w:val="28"/>
        </w:rPr>
        <w:t xml:space="preserve">. </w:t>
      </w:r>
      <w:r>
        <w:rPr>
          <w:sz w:val="28"/>
          <w:szCs w:val="28"/>
        </w:rPr>
        <w:t>Дополнить</w:t>
      </w:r>
      <w:r w:rsidRPr="006E4D33">
        <w:rPr>
          <w:sz w:val="28"/>
          <w:szCs w:val="28"/>
        </w:rPr>
        <w:t xml:space="preserve"> градостроительные регламенты зоны </w:t>
      </w:r>
      <w:r>
        <w:rPr>
          <w:sz w:val="28"/>
          <w:szCs w:val="28"/>
        </w:rPr>
        <w:t xml:space="preserve">общественное использование объектовы капитального строительства </w:t>
      </w:r>
      <w:r w:rsidRPr="006E4D33"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ОДЗ 211)</w:t>
      </w:r>
      <w:r w:rsidRPr="006E4D33">
        <w:rPr>
          <w:sz w:val="28"/>
          <w:szCs w:val="28"/>
        </w:rPr>
        <w:t xml:space="preserve"> правил землеп</w:t>
      </w:r>
      <w:r w:rsidR="006F6415">
        <w:rPr>
          <w:sz w:val="28"/>
          <w:szCs w:val="28"/>
        </w:rPr>
        <w:t>ользования и застройки Ирклиев</w:t>
      </w:r>
      <w:r w:rsidR="009108B4">
        <w:rPr>
          <w:sz w:val="28"/>
          <w:szCs w:val="28"/>
        </w:rPr>
        <w:t>с</w:t>
      </w:r>
      <w:r w:rsidRPr="006E4D33">
        <w:rPr>
          <w:sz w:val="28"/>
          <w:szCs w:val="28"/>
        </w:rPr>
        <w:t xml:space="preserve">кого сельского поселения муниципального образования Выселковский район </w:t>
      </w:r>
      <w:r>
        <w:rPr>
          <w:sz w:val="28"/>
          <w:szCs w:val="28"/>
        </w:rPr>
        <w:t>для основного вида использования</w:t>
      </w:r>
      <w:r w:rsidRPr="006E4D33">
        <w:rPr>
          <w:sz w:val="28"/>
          <w:szCs w:val="28"/>
        </w:rPr>
        <w:t xml:space="preserve"> земельных участков</w:t>
      </w:r>
      <w:r>
        <w:rPr>
          <w:sz w:val="28"/>
          <w:szCs w:val="28"/>
        </w:rPr>
        <w:t xml:space="preserve"> и объектов капитального строительства </w:t>
      </w:r>
      <w:r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Pr="006E4D33">
        <w:rPr>
          <w:sz w:val="28"/>
          <w:szCs w:val="28"/>
        </w:rPr>
        <w:t>:</w:t>
      </w:r>
    </w:p>
    <w:p w:rsidR="006A4AC5" w:rsidRDefault="006A4AC5" w:rsidP="006A4AC5">
      <w:pPr>
        <w:ind w:firstLine="851"/>
        <w:jc w:val="center"/>
        <w:rPr>
          <w:b/>
          <w:sz w:val="28"/>
          <w:szCs w:val="28"/>
          <w:u w:val="single"/>
        </w:rPr>
      </w:pPr>
    </w:p>
    <w:p w:rsidR="004B232A" w:rsidRPr="00B90029" w:rsidRDefault="004B232A" w:rsidP="004B232A">
      <w:pPr>
        <w:ind w:firstLine="851"/>
        <w:jc w:val="center"/>
        <w:rPr>
          <w:b/>
          <w:u w:val="single"/>
        </w:rPr>
      </w:pPr>
      <w:r w:rsidRPr="00B90029">
        <w:rPr>
          <w:b/>
          <w:u w:val="single"/>
        </w:rPr>
        <w:t>Обшественное</w:t>
      </w:r>
      <w:r>
        <w:rPr>
          <w:b/>
          <w:u w:val="single"/>
        </w:rPr>
        <w:t xml:space="preserve"> </w:t>
      </w:r>
      <w:r w:rsidRPr="00B90029">
        <w:rPr>
          <w:b/>
          <w:u w:val="single"/>
        </w:rPr>
        <w:t xml:space="preserve"> использование объектов капитального строительства (ОДЗ 211)</w:t>
      </w:r>
    </w:p>
    <w:p w:rsidR="004B232A" w:rsidRDefault="004B232A" w:rsidP="004B232A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"/>
        <w:gridCol w:w="817"/>
        <w:gridCol w:w="1979"/>
        <w:gridCol w:w="2409"/>
        <w:gridCol w:w="2410"/>
        <w:gridCol w:w="2410"/>
        <w:gridCol w:w="2410"/>
        <w:gridCol w:w="2336"/>
      </w:tblGrid>
      <w:tr w:rsidR="004B232A" w:rsidRPr="00410B4F" w:rsidTr="00CC1D5D">
        <w:trPr>
          <w:trHeight w:val="540"/>
        </w:trPr>
        <w:tc>
          <w:tcPr>
            <w:tcW w:w="851" w:type="dxa"/>
            <w:gridSpan w:val="2"/>
            <w:vMerge w:val="restart"/>
          </w:tcPr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E4AD4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979" w:type="dxa"/>
            <w:vMerge w:val="restart"/>
          </w:tcPr>
          <w:p w:rsidR="004B232A" w:rsidRPr="00DE4AD4" w:rsidRDefault="004B232A" w:rsidP="00CC1D5D">
            <w:pPr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t xml:space="preserve">Наименование вида разрешенного </w:t>
            </w:r>
            <w:r w:rsidRPr="00DE4AD4">
              <w:rPr>
                <w:sz w:val="20"/>
                <w:szCs w:val="20"/>
              </w:rPr>
              <w:lastRenderedPageBreak/>
              <w:t>использования земельного участка</w:t>
            </w:r>
          </w:p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409" w:type="dxa"/>
            <w:vMerge w:val="restart"/>
          </w:tcPr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lastRenderedPageBreak/>
              <w:t xml:space="preserve">Описание вида разрешенного </w:t>
            </w:r>
            <w:r w:rsidRPr="00DE4AD4">
              <w:rPr>
                <w:sz w:val="20"/>
                <w:szCs w:val="20"/>
              </w:rPr>
              <w:lastRenderedPageBreak/>
              <w:t>использования земельного участка согласно</w:t>
            </w:r>
          </w:p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4B232A" w:rsidRPr="00DE4AD4" w:rsidRDefault="004B232A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566" w:type="dxa"/>
            <w:gridSpan w:val="4"/>
          </w:tcPr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B232A" w:rsidRPr="00410B4F" w:rsidTr="00CC1D5D">
        <w:trPr>
          <w:trHeight w:val="2766"/>
        </w:trPr>
        <w:tc>
          <w:tcPr>
            <w:tcW w:w="851" w:type="dxa"/>
            <w:gridSpan w:val="2"/>
            <w:vMerge/>
          </w:tcPr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vMerge/>
          </w:tcPr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B232A" w:rsidRPr="00DE4AD4" w:rsidRDefault="004B232A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4B232A" w:rsidRPr="00DE4AD4" w:rsidRDefault="004B232A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E4AD4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4B232A" w:rsidRPr="00DE4AD4" w:rsidRDefault="004B232A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E4AD4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410" w:type="dxa"/>
          </w:tcPr>
          <w:p w:rsidR="004B232A" w:rsidRPr="00DE4AD4" w:rsidRDefault="004B232A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E4AD4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336" w:type="dxa"/>
          </w:tcPr>
          <w:p w:rsidR="004B232A" w:rsidRPr="00DE4AD4" w:rsidRDefault="004B232A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E4AD4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B232A" w:rsidRPr="00410B4F" w:rsidTr="00CC1D5D">
        <w:trPr>
          <w:gridBefore w:val="1"/>
          <w:wBefore w:w="34" w:type="dxa"/>
        </w:trPr>
        <w:tc>
          <w:tcPr>
            <w:tcW w:w="817" w:type="dxa"/>
          </w:tcPr>
          <w:p w:rsidR="004B232A" w:rsidRPr="00DE4AD4" w:rsidRDefault="004B232A" w:rsidP="00CC1D5D">
            <w:pPr>
              <w:jc w:val="center"/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979" w:type="dxa"/>
          </w:tcPr>
          <w:p w:rsidR="004B232A" w:rsidRPr="00DE4AD4" w:rsidRDefault="004B232A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DE4AD4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4B232A" w:rsidRPr="00DE4AD4" w:rsidRDefault="004B232A" w:rsidP="00CC1D5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4B232A" w:rsidRPr="00DE4AD4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E4AD4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4B232A" w:rsidRPr="00DE4AD4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E4AD4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</w:p>
          <w:p w:rsidR="004B232A" w:rsidRPr="00DE4AD4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sub_1031" w:history="1">
              <w:r w:rsidRPr="00DE4AD4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кодом</w:t>
              </w:r>
            </w:hyperlink>
            <w:r w:rsidRPr="00DE4AD4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10" w:type="dxa"/>
          </w:tcPr>
          <w:p w:rsidR="004B232A" w:rsidRPr="00DE4AD4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E4AD4">
              <w:rPr>
                <w:rFonts w:ascii="Times New Roman" w:hAnsi="Times New Roman" w:cs="Times New Roman"/>
                <w:sz w:val="20"/>
                <w:szCs w:val="20"/>
              </w:rPr>
              <w:t>Согласно пункту с кодом 1.1</w:t>
            </w:r>
          </w:p>
        </w:tc>
        <w:tc>
          <w:tcPr>
            <w:tcW w:w="2410" w:type="dxa"/>
          </w:tcPr>
          <w:p w:rsidR="004B232A" w:rsidRPr="00DE4AD4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E4AD4">
              <w:rPr>
                <w:rFonts w:ascii="Times New Roman" w:hAnsi="Times New Roman" w:cs="Times New Roman"/>
                <w:sz w:val="20"/>
                <w:szCs w:val="20"/>
              </w:rPr>
              <w:t>Согласно пункту с кодом 1.1</w:t>
            </w:r>
          </w:p>
        </w:tc>
        <w:tc>
          <w:tcPr>
            <w:tcW w:w="2410" w:type="dxa"/>
          </w:tcPr>
          <w:p w:rsidR="004B232A" w:rsidRPr="00DE4AD4" w:rsidRDefault="004B232A" w:rsidP="00CC1D5D">
            <w:pPr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t>Согласно пункту с кодом 1.1</w:t>
            </w:r>
          </w:p>
        </w:tc>
        <w:tc>
          <w:tcPr>
            <w:tcW w:w="2336" w:type="dxa"/>
          </w:tcPr>
          <w:p w:rsidR="004B232A" w:rsidRPr="00DE4AD4" w:rsidRDefault="004B232A" w:rsidP="00CC1D5D">
            <w:pPr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t>Согласно пункту с кодом 1.1</w:t>
            </w:r>
          </w:p>
        </w:tc>
      </w:tr>
      <w:tr w:rsidR="004B232A" w:rsidRPr="00410B4F" w:rsidTr="00CC1D5D">
        <w:trPr>
          <w:gridBefore w:val="1"/>
          <w:wBefore w:w="34" w:type="dxa"/>
        </w:trPr>
        <w:tc>
          <w:tcPr>
            <w:tcW w:w="817" w:type="dxa"/>
          </w:tcPr>
          <w:p w:rsidR="004B232A" w:rsidRPr="00DE4AD4" w:rsidRDefault="004B232A" w:rsidP="00CC1D5D">
            <w:pPr>
              <w:jc w:val="center"/>
              <w:rPr>
                <w:sz w:val="20"/>
                <w:szCs w:val="20"/>
              </w:rPr>
            </w:pPr>
            <w:r w:rsidRPr="00DE4AD4">
              <w:rPr>
                <w:sz w:val="20"/>
                <w:szCs w:val="20"/>
              </w:rPr>
              <w:t>1.1</w:t>
            </w:r>
          </w:p>
        </w:tc>
        <w:tc>
          <w:tcPr>
            <w:tcW w:w="1979" w:type="dxa"/>
          </w:tcPr>
          <w:p w:rsidR="004B232A" w:rsidRPr="00AB09EE" w:rsidRDefault="004B232A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Религиозное использование</w:t>
            </w:r>
          </w:p>
          <w:p w:rsidR="004B232A" w:rsidRPr="00AB09EE" w:rsidRDefault="004B232A" w:rsidP="00CC1D5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4B232A" w:rsidRPr="00AB09EE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4B232A" w:rsidRPr="00AB09EE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объектов капитального строительства, предназначенных для постоянного местонахождения 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410" w:type="dxa"/>
          </w:tcPr>
          <w:p w:rsidR="004B232A" w:rsidRPr="00AB09EE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Минимальная площадь земельного участка 1000 - (10000) кв. метров или </w:t>
            </w:r>
          </w:p>
          <w:p w:rsidR="004B232A" w:rsidRPr="00AB09EE" w:rsidRDefault="004B232A" w:rsidP="00CC1D5D">
            <w:pPr>
              <w:rPr>
                <w:sz w:val="20"/>
                <w:szCs w:val="20"/>
              </w:rPr>
            </w:pPr>
            <w:r w:rsidRPr="00AB09EE">
              <w:rPr>
                <w:sz w:val="20"/>
                <w:szCs w:val="20"/>
              </w:rPr>
              <w:t>определяется заданием на проектирование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4B232A" w:rsidRPr="00AB09EE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B232A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4B232A" w:rsidRPr="00AB09EE" w:rsidRDefault="004B232A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</w:t>
            </w: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4B232A" w:rsidRPr="00AB09EE" w:rsidRDefault="004B232A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AB09EE">
              <w:rPr>
                <w:sz w:val="20"/>
                <w:szCs w:val="20"/>
              </w:rPr>
              <w:t>аксимальное количество надзем</w:t>
            </w:r>
            <w:r>
              <w:rPr>
                <w:sz w:val="20"/>
                <w:szCs w:val="20"/>
              </w:rPr>
              <w:t>ных этажей зданий – 3;</w:t>
            </w:r>
          </w:p>
          <w:p w:rsidR="004B232A" w:rsidRPr="00AB09EE" w:rsidRDefault="004B232A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высота зданий – 30 </w:t>
            </w:r>
            <w:r w:rsidRPr="00AB09EE">
              <w:rPr>
                <w:sz w:val="20"/>
                <w:szCs w:val="20"/>
              </w:rPr>
              <w:t>м.</w:t>
            </w:r>
          </w:p>
          <w:p w:rsidR="004B232A" w:rsidRPr="00AB09EE" w:rsidRDefault="004B232A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</w:tcPr>
          <w:p w:rsidR="004B232A" w:rsidRPr="00AB09EE" w:rsidRDefault="004B232A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B09EE">
              <w:rPr>
                <w:sz w:val="20"/>
                <w:szCs w:val="20"/>
              </w:rPr>
              <w:t xml:space="preserve">аксимальный процент застройки участка </w:t>
            </w:r>
            <w:r>
              <w:rPr>
                <w:sz w:val="20"/>
                <w:szCs w:val="20"/>
              </w:rPr>
              <w:t>–</w:t>
            </w:r>
            <w:r w:rsidRPr="00AB09EE">
              <w:rPr>
                <w:sz w:val="20"/>
                <w:szCs w:val="20"/>
              </w:rPr>
              <w:t xml:space="preserve"> 50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4B232A" w:rsidRDefault="004B232A" w:rsidP="004B232A">
      <w:pPr>
        <w:ind w:firstLine="851"/>
        <w:jc w:val="both"/>
        <w:rPr>
          <w:sz w:val="28"/>
          <w:szCs w:val="28"/>
        </w:rPr>
      </w:pPr>
    </w:p>
    <w:p w:rsidR="004B232A" w:rsidRPr="00DE4AD4" w:rsidRDefault="004B232A" w:rsidP="004B232A">
      <w:pPr>
        <w:ind w:firstLine="851"/>
        <w:jc w:val="both"/>
      </w:pPr>
      <w:r w:rsidRPr="00DE4AD4">
        <w:t>Вспомогательные виды и параметры разрешенного использования земельных участков и объектов капитального строительства – нет.</w:t>
      </w:r>
    </w:p>
    <w:p w:rsidR="004B232A" w:rsidRPr="00DE4AD4" w:rsidRDefault="004B232A" w:rsidP="004B232A">
      <w:pPr>
        <w:tabs>
          <w:tab w:val="left" w:pos="1005"/>
        </w:tabs>
        <w:ind w:firstLine="851"/>
        <w:rPr>
          <w:b/>
        </w:rPr>
      </w:pPr>
      <w:r w:rsidRPr="00DE4AD4">
        <w:t>Условно – разрешенные виды использования земельных участков и объектов капитального строительства – нет.</w:t>
      </w:r>
    </w:p>
    <w:p w:rsidR="004B232A" w:rsidRDefault="004B232A" w:rsidP="004B232A">
      <w:pPr>
        <w:ind w:firstLine="851"/>
        <w:jc w:val="both"/>
      </w:pPr>
    </w:p>
    <w:p w:rsidR="006A4AC5" w:rsidRDefault="006A4AC5" w:rsidP="004B232A">
      <w:pPr>
        <w:ind w:firstLine="851"/>
        <w:jc w:val="center"/>
        <w:rPr>
          <w:sz w:val="28"/>
          <w:szCs w:val="28"/>
        </w:rPr>
      </w:pPr>
    </w:p>
    <w:p w:rsidR="006A4AC5" w:rsidRDefault="006F6415" w:rsidP="006A4A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6A4AC5" w:rsidRPr="006E4D33">
        <w:rPr>
          <w:sz w:val="28"/>
          <w:szCs w:val="28"/>
        </w:rPr>
        <w:t xml:space="preserve">. </w:t>
      </w:r>
      <w:r w:rsidR="006A4AC5">
        <w:rPr>
          <w:sz w:val="28"/>
          <w:szCs w:val="28"/>
        </w:rPr>
        <w:t>Дополнить</w:t>
      </w:r>
      <w:r w:rsidR="006A4AC5" w:rsidRPr="006E4D33">
        <w:rPr>
          <w:sz w:val="28"/>
          <w:szCs w:val="28"/>
        </w:rPr>
        <w:t xml:space="preserve"> градостроительные регламенты зоны </w:t>
      </w:r>
      <w:r w:rsidR="006A4AC5">
        <w:rPr>
          <w:sz w:val="28"/>
          <w:szCs w:val="28"/>
        </w:rPr>
        <w:t xml:space="preserve">многофунгкционального назначения </w:t>
      </w:r>
      <w:r w:rsidR="006A4AC5" w:rsidRPr="006E4D33">
        <w:rPr>
          <w:sz w:val="28"/>
          <w:szCs w:val="28"/>
        </w:rPr>
        <w:t xml:space="preserve"> (</w:t>
      </w:r>
      <w:r w:rsidR="006A4AC5">
        <w:rPr>
          <w:b/>
          <w:sz w:val="28"/>
          <w:szCs w:val="28"/>
        </w:rPr>
        <w:t>ОДЗ 21</w:t>
      </w:r>
      <w:r w:rsidR="00DE47D5">
        <w:rPr>
          <w:b/>
          <w:sz w:val="28"/>
          <w:szCs w:val="28"/>
        </w:rPr>
        <w:t>2</w:t>
      </w:r>
      <w:r w:rsidR="006A4AC5">
        <w:rPr>
          <w:b/>
          <w:sz w:val="28"/>
          <w:szCs w:val="28"/>
        </w:rPr>
        <w:t>)</w:t>
      </w:r>
      <w:r w:rsidR="006A4AC5" w:rsidRPr="006E4D33">
        <w:rPr>
          <w:sz w:val="28"/>
          <w:szCs w:val="28"/>
        </w:rPr>
        <w:t xml:space="preserve"> правил земле</w:t>
      </w:r>
      <w:r>
        <w:rPr>
          <w:sz w:val="28"/>
          <w:szCs w:val="28"/>
        </w:rPr>
        <w:t>пользования и застройки Ирклиев</w:t>
      </w:r>
      <w:r w:rsidR="006A4AC5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6A4AC5">
        <w:rPr>
          <w:sz w:val="28"/>
          <w:szCs w:val="28"/>
        </w:rPr>
        <w:t>для основного вида использования</w:t>
      </w:r>
      <w:r w:rsidR="006A4AC5" w:rsidRPr="006E4D33">
        <w:rPr>
          <w:sz w:val="28"/>
          <w:szCs w:val="28"/>
        </w:rPr>
        <w:t xml:space="preserve"> земельных участков</w:t>
      </w:r>
      <w:r w:rsidR="006A4AC5">
        <w:rPr>
          <w:sz w:val="28"/>
          <w:szCs w:val="28"/>
        </w:rPr>
        <w:t xml:space="preserve"> и объектов капитального строительства </w:t>
      </w:r>
      <w:r w:rsidR="006A4AC5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6A4AC5" w:rsidRPr="006E4D33">
        <w:rPr>
          <w:sz w:val="28"/>
          <w:szCs w:val="28"/>
        </w:rPr>
        <w:t>:</w:t>
      </w:r>
    </w:p>
    <w:p w:rsidR="00A35DA1" w:rsidRDefault="00A35DA1" w:rsidP="00A35DA1">
      <w:pPr>
        <w:ind w:firstLine="851"/>
        <w:jc w:val="center"/>
        <w:rPr>
          <w:b/>
          <w:sz w:val="28"/>
          <w:szCs w:val="28"/>
          <w:u w:val="single"/>
        </w:rPr>
      </w:pPr>
      <w:r w:rsidRPr="00DE4AD4">
        <w:rPr>
          <w:b/>
          <w:u w:val="single"/>
        </w:rPr>
        <w:t>Зона многофункционального назначения (ОДЗ 212)</w:t>
      </w:r>
    </w:p>
    <w:p w:rsidR="00A35DA1" w:rsidRDefault="00A35DA1" w:rsidP="00A35DA1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2409"/>
        <w:gridCol w:w="2410"/>
        <w:gridCol w:w="2410"/>
        <w:gridCol w:w="2410"/>
        <w:gridCol w:w="2268"/>
        <w:gridCol w:w="68"/>
      </w:tblGrid>
      <w:tr w:rsidR="00A35DA1" w:rsidRPr="00410B4F" w:rsidTr="00CC1D5D">
        <w:trPr>
          <w:trHeight w:val="540"/>
        </w:trPr>
        <w:tc>
          <w:tcPr>
            <w:tcW w:w="534" w:type="dxa"/>
            <w:vMerge w:val="restart"/>
          </w:tcPr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3781E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268" w:type="dxa"/>
            <w:vMerge w:val="restart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Наименование вида разрешенного </w:t>
            </w:r>
            <w:r w:rsidRPr="0083781E">
              <w:rPr>
                <w:sz w:val="20"/>
                <w:szCs w:val="20"/>
              </w:rPr>
              <w:lastRenderedPageBreak/>
              <w:t>использования земельного участка</w:t>
            </w:r>
          </w:p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409" w:type="dxa"/>
            <w:vMerge w:val="restart"/>
          </w:tcPr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 xml:space="preserve">Описание вида разрешенного </w:t>
            </w:r>
            <w:r w:rsidRPr="0083781E">
              <w:rPr>
                <w:sz w:val="20"/>
                <w:szCs w:val="20"/>
              </w:rPr>
              <w:lastRenderedPageBreak/>
              <w:t>использования земельного участка согласно</w:t>
            </w:r>
          </w:p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A35DA1" w:rsidRPr="0083781E" w:rsidRDefault="00A35DA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566" w:type="dxa"/>
            <w:gridSpan w:val="5"/>
          </w:tcPr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35DA1" w:rsidRPr="00410B4F" w:rsidTr="00CC1D5D">
        <w:trPr>
          <w:trHeight w:val="3262"/>
        </w:trPr>
        <w:tc>
          <w:tcPr>
            <w:tcW w:w="534" w:type="dxa"/>
            <w:vMerge/>
          </w:tcPr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A35DA1" w:rsidRPr="0083781E" w:rsidRDefault="00A35DA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A35DA1" w:rsidRPr="0083781E" w:rsidRDefault="00A35DA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3781E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3781E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3781E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336" w:type="dxa"/>
            <w:gridSpan w:val="2"/>
          </w:tcPr>
          <w:p w:rsidR="00A35DA1" w:rsidRPr="0083781E" w:rsidRDefault="00A35DA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3781E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A35DA1" w:rsidRPr="00410B4F" w:rsidTr="00CC1D5D"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Обслуживание жилой застройки</w:t>
            </w:r>
          </w:p>
        </w:tc>
        <w:tc>
          <w:tcPr>
            <w:tcW w:w="2409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Размещение объектов капитального строительства, размещение которых предусмотрено видами разрешенного использования с 1.1 – 1.7,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Согласно пунктам с кодами 1.1-1.7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Согласно пунктам с кодами 1.1-1.7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Согласно пунктам с кодами 1.1-1.7</w:t>
            </w:r>
          </w:p>
        </w:tc>
        <w:tc>
          <w:tcPr>
            <w:tcW w:w="2336" w:type="dxa"/>
            <w:gridSpan w:val="2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Согласно пунктам с кодами 1.1-1.7</w:t>
            </w:r>
          </w:p>
        </w:tc>
      </w:tr>
      <w:tr w:rsidR="00A35DA1" w:rsidRPr="00410B4F" w:rsidTr="00CC1D5D"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1.1</w:t>
            </w:r>
          </w:p>
        </w:tc>
        <w:tc>
          <w:tcPr>
            <w:tcW w:w="2268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Социальное обслуживание</w:t>
            </w:r>
          </w:p>
        </w:tc>
        <w:tc>
          <w:tcPr>
            <w:tcW w:w="2409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гражданам социальной помощи (службы занятости населения, дома </w:t>
            </w:r>
            <w:r w:rsidRPr="008663E3">
              <w:rPr>
                <w:sz w:val="20"/>
                <w:szCs w:val="20"/>
              </w:rPr>
              <w:lastRenderedPageBreak/>
              <w:t>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границ с соседними участками – 3 м, </w:t>
            </w:r>
          </w:p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663E3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8663E3">
              <w:rPr>
                <w:sz w:val="20"/>
                <w:szCs w:val="20"/>
              </w:rPr>
              <w:t xml:space="preserve"> 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  <w:gridSpan w:val="2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268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Бытовое обслуживание</w:t>
            </w:r>
          </w:p>
        </w:tc>
        <w:tc>
          <w:tcPr>
            <w:tcW w:w="2409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</w:t>
            </w:r>
            <w:r w:rsidRPr="008663E3">
              <w:rPr>
                <w:sz w:val="20"/>
                <w:szCs w:val="20"/>
              </w:rPr>
              <w:lastRenderedPageBreak/>
              <w:t>похоронные бюро)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-500 – 5000 кв. м, а также определяется по заданию на проектирование, СП 42.13330.2011 «Градостроительство. Планировка и застройка городских и сельских 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поселений» 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допускается уменьшение </w:t>
            </w: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663E3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8663E3">
              <w:rPr>
                <w:sz w:val="20"/>
                <w:szCs w:val="20"/>
              </w:rPr>
              <w:t xml:space="preserve"> 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1.3</w:t>
            </w:r>
          </w:p>
        </w:tc>
        <w:tc>
          <w:tcPr>
            <w:tcW w:w="2268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Культурное развитие</w:t>
            </w:r>
          </w:p>
        </w:tc>
        <w:tc>
          <w:tcPr>
            <w:tcW w:w="2409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устройство площадок для празднеств и гуляний;</w:t>
            </w:r>
          </w:p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 xml:space="preserve">размещение зданий и </w:t>
            </w:r>
            <w:r w:rsidRPr="008663E3">
              <w:rPr>
                <w:sz w:val="20"/>
                <w:szCs w:val="20"/>
              </w:rPr>
              <w:lastRenderedPageBreak/>
              <w:t>сооружений для размещения цирков, зверинцев, зоопарков, океанариумов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</w:t>
            </w: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663E3">
              <w:rPr>
                <w:sz w:val="20"/>
                <w:szCs w:val="20"/>
              </w:rPr>
              <w:t>аксимальное количес</w:t>
            </w:r>
            <w:r>
              <w:rPr>
                <w:sz w:val="20"/>
                <w:szCs w:val="20"/>
              </w:rPr>
              <w:t>тво надземных этажей зданий – 3;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268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Рынки</w:t>
            </w:r>
          </w:p>
        </w:tc>
        <w:tc>
          <w:tcPr>
            <w:tcW w:w="2409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</w:t>
            </w: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663E3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2;</w:t>
            </w:r>
            <w:r w:rsidRPr="008663E3">
              <w:rPr>
                <w:sz w:val="20"/>
                <w:szCs w:val="20"/>
              </w:rPr>
              <w:t xml:space="preserve"> 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12</w:t>
            </w:r>
            <w:r w:rsidRPr="008663E3">
              <w:rPr>
                <w:sz w:val="20"/>
                <w:szCs w:val="20"/>
              </w:rPr>
              <w:t xml:space="preserve"> м.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1.5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Магазины</w:t>
            </w:r>
          </w:p>
        </w:tc>
        <w:tc>
          <w:tcPr>
            <w:tcW w:w="2409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городских и сельских поселений».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</w:t>
            </w: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663E3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8663E3">
              <w:rPr>
                <w:sz w:val="20"/>
                <w:szCs w:val="20"/>
              </w:rPr>
              <w:t xml:space="preserve"> 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  <w:r w:rsidRPr="008663E3">
              <w:rPr>
                <w:sz w:val="20"/>
                <w:szCs w:val="20"/>
              </w:rPr>
              <w:t xml:space="preserve"> 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1.6</w:t>
            </w:r>
          </w:p>
        </w:tc>
        <w:tc>
          <w:tcPr>
            <w:tcW w:w="2268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Общественное питание</w:t>
            </w:r>
          </w:p>
        </w:tc>
        <w:tc>
          <w:tcPr>
            <w:tcW w:w="2409" w:type="dxa"/>
          </w:tcPr>
          <w:p w:rsidR="00A35DA1" w:rsidRPr="008663E3" w:rsidRDefault="00A35DA1" w:rsidP="00CC1D5D">
            <w:pPr>
              <w:pStyle w:val="aa"/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Pr="008663E3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663E3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допускается уменьшение </w:t>
            </w:r>
            <w:r w:rsidRPr="008663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8663E3">
              <w:rPr>
                <w:sz w:val="20"/>
                <w:szCs w:val="20"/>
              </w:rPr>
              <w:t xml:space="preserve"> 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  <w:r w:rsidRPr="008663E3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663E3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663E3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663E3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1.7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2409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ая) площадь земельного участка - </w:t>
            </w: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 xml:space="preserve">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781E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83781E">
              <w:rPr>
                <w:sz w:val="20"/>
                <w:szCs w:val="20"/>
              </w:rPr>
              <w:t xml:space="preserve"> </w:t>
            </w:r>
          </w:p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3781E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781E">
              <w:rPr>
                <w:sz w:val="20"/>
                <w:szCs w:val="20"/>
              </w:rPr>
              <w:t>аксимальный п</w:t>
            </w:r>
            <w:r>
              <w:rPr>
                <w:sz w:val="20"/>
                <w:szCs w:val="20"/>
              </w:rPr>
              <w:t>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Образование и просвещение</w:t>
            </w:r>
          </w:p>
        </w:tc>
        <w:tc>
          <w:tcPr>
            <w:tcW w:w="2409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</w:t>
            </w:r>
            <w:r w:rsidRPr="0083781E">
              <w:rPr>
                <w:sz w:val="20"/>
                <w:szCs w:val="20"/>
              </w:rPr>
              <w:lastRenderedPageBreak/>
              <w:t xml:space="preserve">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51" w:history="1">
              <w:r w:rsidRPr="0083781E">
                <w:rPr>
                  <w:rStyle w:val="af0"/>
                  <w:bCs/>
                  <w:color w:val="auto"/>
                  <w:sz w:val="20"/>
                  <w:szCs w:val="20"/>
                </w:rPr>
                <w:t>кодом</w:t>
              </w:r>
            </w:hyperlink>
            <w:r w:rsidRPr="0083781E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Согласно пункта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ом 1.1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Согласно пункта с </w:t>
            </w:r>
            <w:r>
              <w:rPr>
                <w:sz w:val="20"/>
                <w:szCs w:val="20"/>
              </w:rPr>
              <w:t>код</w:t>
            </w:r>
            <w:r w:rsidRPr="0083781E">
              <w:rPr>
                <w:sz w:val="20"/>
                <w:szCs w:val="20"/>
              </w:rPr>
              <w:t>ом 1.1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Согласно пункта с </w:t>
            </w:r>
            <w:r>
              <w:rPr>
                <w:sz w:val="20"/>
                <w:szCs w:val="20"/>
              </w:rPr>
              <w:t>код</w:t>
            </w:r>
            <w:r w:rsidRPr="0083781E">
              <w:rPr>
                <w:sz w:val="20"/>
                <w:szCs w:val="20"/>
              </w:rPr>
              <w:t>ом 1.1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Согласно пункта с </w:t>
            </w:r>
            <w:r>
              <w:rPr>
                <w:sz w:val="20"/>
                <w:szCs w:val="20"/>
              </w:rPr>
              <w:t>код</w:t>
            </w:r>
            <w:r w:rsidRPr="0083781E">
              <w:rPr>
                <w:sz w:val="20"/>
                <w:szCs w:val="20"/>
              </w:rPr>
              <w:t>ом 1.1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jc w:val="center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Среднее и высшее профессиональное образование</w:t>
            </w:r>
          </w:p>
        </w:tc>
        <w:tc>
          <w:tcPr>
            <w:tcW w:w="2409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</w:t>
            </w:r>
            <w:r w:rsidRPr="0083781E">
              <w:rPr>
                <w:sz w:val="20"/>
                <w:szCs w:val="20"/>
              </w:rPr>
              <w:lastRenderedPageBreak/>
              <w:t>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ая) площадь земельного участка - </w:t>
            </w: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1000 – (10000)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</w:t>
            </w:r>
            <w:r w:rsidRPr="008378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89*), </w:t>
            </w:r>
          </w:p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3781E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83781E">
              <w:rPr>
                <w:sz w:val="20"/>
                <w:szCs w:val="20"/>
              </w:rPr>
              <w:t xml:space="preserve"> </w:t>
            </w:r>
          </w:p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83781E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781E">
              <w:rPr>
                <w:sz w:val="20"/>
                <w:szCs w:val="20"/>
              </w:rPr>
              <w:t>аксимальный процент застройки участка – 50</w:t>
            </w:r>
            <w:r>
              <w:rPr>
                <w:sz w:val="20"/>
                <w:szCs w:val="20"/>
              </w:rPr>
              <w:t>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Предпринимательство</w:t>
            </w:r>
          </w:p>
        </w:tc>
        <w:tc>
          <w:tcPr>
            <w:tcW w:w="2409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83781E">
                <w:rPr>
                  <w:rStyle w:val="af0"/>
                  <w:bCs/>
                  <w:color w:val="auto"/>
                  <w:sz w:val="20"/>
                  <w:szCs w:val="20"/>
                </w:rPr>
                <w:t>кодом</w:t>
              </w:r>
            </w:hyperlink>
            <w:r w:rsidRPr="0083781E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3.1.1, 3.1.2, 3.1.3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3.1.1, 3.1.2, 3.1.3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Согласно пунктов с кодами 3.1.1, 3.1.2, 3.1.3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Согласно пунктов с кодами 3.1.1, 3.1.2, 3.1.3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3.1</w:t>
            </w:r>
          </w:p>
        </w:tc>
        <w:tc>
          <w:tcPr>
            <w:tcW w:w="2268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Объекты торговли (торговые центры, торгово-развлекательные центры (комплексы).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 xml:space="preserve">Размещение объектов капитального строительства, общей площадью свыше 5000 кв. м с целью </w:t>
            </w:r>
            <w:r w:rsidRPr="0071719B">
              <w:rPr>
                <w:sz w:val="20"/>
                <w:szCs w:val="20"/>
              </w:rPr>
              <w:lastRenderedPageBreak/>
              <w:t xml:space="preserve">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w:anchor="sub_1045" w:history="1">
              <w:r w:rsidRPr="0071719B">
                <w:rPr>
                  <w:rStyle w:val="af0"/>
                  <w:bCs/>
                  <w:color w:val="auto"/>
                  <w:sz w:val="20"/>
                  <w:szCs w:val="20"/>
                </w:rPr>
                <w:t>кодами</w:t>
              </w:r>
            </w:hyperlink>
            <w:r w:rsidRPr="0071719B">
              <w:rPr>
                <w:sz w:val="20"/>
                <w:szCs w:val="20"/>
              </w:rPr>
              <w:t xml:space="preserve"> 3.1.1 – 3.1.3;</w:t>
            </w:r>
          </w:p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-500 – 5000 кв. м, а также определяется по заданию 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268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(максимальная) площадь земельного участка -  500 – 5000 кв. м, а также определяется по заданию на проектирование, СП 42.13330.2011 «Градостроительство. Планировка и застройка городских и сельских поселений»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3.1.2</w:t>
            </w:r>
          </w:p>
        </w:tc>
        <w:tc>
          <w:tcPr>
            <w:tcW w:w="2268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Развлечения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 в игорных зонах также допускается размещение игорных заведений, залов игровых </w:t>
            </w:r>
            <w:r w:rsidRPr="0071719B">
              <w:rPr>
                <w:sz w:val="20"/>
                <w:szCs w:val="20"/>
              </w:rPr>
              <w:lastRenderedPageBreak/>
              <w:t>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городских и сельских поселений».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3.1.3</w:t>
            </w:r>
          </w:p>
        </w:tc>
        <w:tc>
          <w:tcPr>
            <w:tcW w:w="2268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Выставочно-ярмарочная деятельность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Ветеринарное обслуживание</w:t>
            </w:r>
          </w:p>
        </w:tc>
        <w:tc>
          <w:tcPr>
            <w:tcW w:w="2409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01" w:history="1">
              <w:r w:rsidRPr="0083781E">
                <w:rPr>
                  <w:rStyle w:val="af0"/>
                  <w:bCs/>
                  <w:color w:val="auto"/>
                  <w:sz w:val="20"/>
                  <w:szCs w:val="20"/>
                </w:rPr>
                <w:t>4.1</w:t>
              </w:r>
            </w:hyperlink>
            <w:r w:rsidRPr="0083781E">
              <w:rPr>
                <w:sz w:val="20"/>
                <w:szCs w:val="20"/>
              </w:rPr>
              <w:t xml:space="preserve"> – 4.2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4.1, 4.2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3781E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4.1, 4.2</w:t>
            </w:r>
          </w:p>
        </w:tc>
        <w:tc>
          <w:tcPr>
            <w:tcW w:w="2410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Согласно пунктов с кодами 4.1, 4.2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Согласно пунктов с кодами 4.1, 4.2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4.1</w:t>
            </w:r>
          </w:p>
        </w:tc>
        <w:tc>
          <w:tcPr>
            <w:tcW w:w="2268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  <w:r w:rsidRPr="0071719B">
              <w:rPr>
                <w:sz w:val="20"/>
                <w:szCs w:val="20"/>
              </w:rPr>
              <w:t xml:space="preserve"> 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83781E" w:rsidRDefault="00A35DA1" w:rsidP="00CC1D5D">
            <w:pPr>
              <w:pStyle w:val="aa"/>
              <w:rPr>
                <w:sz w:val="20"/>
                <w:szCs w:val="20"/>
              </w:rPr>
            </w:pPr>
            <w:r w:rsidRPr="0083781E"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2268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Приюты для животных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 - 500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  <w:r w:rsidRPr="0071719B">
              <w:rPr>
                <w:sz w:val="20"/>
                <w:szCs w:val="20"/>
              </w:rPr>
              <w:t xml:space="preserve"> 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A0461A" w:rsidRDefault="00A35DA1" w:rsidP="00CC1D5D">
            <w:pPr>
              <w:pStyle w:val="aa"/>
              <w:rPr>
                <w:sz w:val="20"/>
                <w:szCs w:val="20"/>
              </w:rPr>
            </w:pPr>
            <w:r w:rsidRPr="00A0461A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268" w:type="dxa"/>
          </w:tcPr>
          <w:p w:rsidR="00A35DA1" w:rsidRPr="00A0461A" w:rsidRDefault="00A35DA1" w:rsidP="00CC1D5D">
            <w:pPr>
              <w:pStyle w:val="aa"/>
              <w:rPr>
                <w:sz w:val="20"/>
                <w:szCs w:val="20"/>
              </w:rPr>
            </w:pPr>
            <w:r w:rsidRPr="00A0461A">
              <w:rPr>
                <w:sz w:val="20"/>
                <w:szCs w:val="20"/>
              </w:rPr>
              <w:t>Здравоохранение</w:t>
            </w:r>
          </w:p>
        </w:tc>
        <w:tc>
          <w:tcPr>
            <w:tcW w:w="2409" w:type="dxa"/>
          </w:tcPr>
          <w:p w:rsidR="00A35DA1" w:rsidRPr="00A0461A" w:rsidRDefault="00A35DA1" w:rsidP="00CC1D5D">
            <w:pPr>
              <w:pStyle w:val="aa"/>
              <w:rPr>
                <w:sz w:val="20"/>
                <w:szCs w:val="20"/>
              </w:rPr>
            </w:pPr>
            <w:r w:rsidRPr="00A0461A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41" w:history="1">
              <w:r w:rsidRPr="00A0461A">
                <w:rPr>
                  <w:rStyle w:val="af0"/>
                  <w:bCs/>
                  <w:color w:val="auto"/>
                  <w:sz w:val="20"/>
                  <w:szCs w:val="20"/>
                </w:rPr>
                <w:t>кодом</w:t>
              </w:r>
            </w:hyperlink>
            <w:r w:rsidRPr="00A0461A">
              <w:rPr>
                <w:sz w:val="20"/>
                <w:szCs w:val="20"/>
              </w:rPr>
              <w:t xml:space="preserve"> 5.1</w:t>
            </w:r>
          </w:p>
        </w:tc>
        <w:tc>
          <w:tcPr>
            <w:tcW w:w="2410" w:type="dxa"/>
          </w:tcPr>
          <w:p w:rsidR="00A35DA1" w:rsidRPr="00A0461A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0461A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5.1</w:t>
            </w:r>
          </w:p>
        </w:tc>
        <w:tc>
          <w:tcPr>
            <w:tcW w:w="2410" w:type="dxa"/>
          </w:tcPr>
          <w:p w:rsidR="00A35DA1" w:rsidRPr="00A0461A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0461A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5.1</w:t>
            </w:r>
          </w:p>
        </w:tc>
        <w:tc>
          <w:tcPr>
            <w:tcW w:w="2410" w:type="dxa"/>
          </w:tcPr>
          <w:p w:rsidR="00A35DA1" w:rsidRPr="00A0461A" w:rsidRDefault="00A35DA1" w:rsidP="00CC1D5D">
            <w:pPr>
              <w:rPr>
                <w:sz w:val="20"/>
                <w:szCs w:val="20"/>
              </w:rPr>
            </w:pPr>
            <w:r w:rsidRPr="00A0461A">
              <w:rPr>
                <w:sz w:val="20"/>
                <w:szCs w:val="20"/>
              </w:rPr>
              <w:t>Согласно пункта с кодом 5.1</w:t>
            </w:r>
          </w:p>
        </w:tc>
        <w:tc>
          <w:tcPr>
            <w:tcW w:w="2268" w:type="dxa"/>
          </w:tcPr>
          <w:p w:rsidR="00A35DA1" w:rsidRPr="00A0461A" w:rsidRDefault="00A35DA1" w:rsidP="00CC1D5D">
            <w:pPr>
              <w:rPr>
                <w:sz w:val="20"/>
                <w:szCs w:val="20"/>
              </w:rPr>
            </w:pPr>
            <w:r w:rsidRPr="00A0461A">
              <w:rPr>
                <w:sz w:val="20"/>
                <w:szCs w:val="20"/>
              </w:rPr>
              <w:t>Согласно пункта с кодом 5.1</w:t>
            </w:r>
          </w:p>
        </w:tc>
      </w:tr>
      <w:tr w:rsidR="00A35DA1" w:rsidRPr="00410B4F" w:rsidTr="00CC1D5D">
        <w:trPr>
          <w:gridAfter w:val="1"/>
          <w:wAfter w:w="68" w:type="dxa"/>
        </w:trPr>
        <w:tc>
          <w:tcPr>
            <w:tcW w:w="534" w:type="dxa"/>
          </w:tcPr>
          <w:p w:rsidR="00A35DA1" w:rsidRPr="00A0461A" w:rsidRDefault="00A35DA1" w:rsidP="00CC1D5D">
            <w:pPr>
              <w:pStyle w:val="aa"/>
              <w:rPr>
                <w:sz w:val="20"/>
                <w:szCs w:val="20"/>
              </w:rPr>
            </w:pPr>
            <w:r w:rsidRPr="00A0461A">
              <w:rPr>
                <w:sz w:val="20"/>
                <w:szCs w:val="20"/>
              </w:rPr>
              <w:t>5.1</w:t>
            </w:r>
          </w:p>
        </w:tc>
        <w:tc>
          <w:tcPr>
            <w:tcW w:w="2268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2409" w:type="dxa"/>
          </w:tcPr>
          <w:p w:rsidR="00A35DA1" w:rsidRPr="0071719B" w:rsidRDefault="00A35DA1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5DA1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5DA1" w:rsidRPr="0071719B" w:rsidRDefault="00A35DA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</w:t>
            </w:r>
            <w:r w:rsidRPr="0071719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71719B">
              <w:rPr>
                <w:sz w:val="20"/>
                <w:szCs w:val="20"/>
              </w:rPr>
              <w:t xml:space="preserve"> 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A35DA1" w:rsidRPr="0071719B" w:rsidRDefault="00A35DA1" w:rsidP="00CC1D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5DA1" w:rsidRPr="0071719B" w:rsidRDefault="00A35DA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</w:tbl>
    <w:p w:rsidR="00410B4F" w:rsidRDefault="00410B4F" w:rsidP="00A35DA1">
      <w:pPr>
        <w:jc w:val="center"/>
        <w:rPr>
          <w:b/>
          <w:sz w:val="28"/>
          <w:szCs w:val="28"/>
          <w:u w:val="single"/>
        </w:rPr>
      </w:pPr>
    </w:p>
    <w:p w:rsidR="006A4AC5" w:rsidRDefault="006A4AC5" w:rsidP="00C761E8">
      <w:pPr>
        <w:tabs>
          <w:tab w:val="left" w:pos="1005"/>
        </w:tabs>
        <w:rPr>
          <w:b/>
        </w:rPr>
      </w:pPr>
    </w:p>
    <w:p w:rsidR="003F4910" w:rsidRDefault="006F6415" w:rsidP="003F491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3F4910" w:rsidRPr="006E4D33">
        <w:rPr>
          <w:sz w:val="28"/>
          <w:szCs w:val="28"/>
        </w:rPr>
        <w:t xml:space="preserve">. </w:t>
      </w:r>
      <w:r w:rsidR="003F4910">
        <w:rPr>
          <w:sz w:val="28"/>
          <w:szCs w:val="28"/>
        </w:rPr>
        <w:t>Дополнить</w:t>
      </w:r>
      <w:r w:rsidR="003F4910" w:rsidRPr="006E4D33">
        <w:rPr>
          <w:sz w:val="28"/>
          <w:szCs w:val="28"/>
        </w:rPr>
        <w:t xml:space="preserve"> градостроительные регламенты зоны </w:t>
      </w:r>
      <w:r w:rsidR="003F4910">
        <w:rPr>
          <w:sz w:val="28"/>
          <w:szCs w:val="28"/>
        </w:rPr>
        <w:t xml:space="preserve">мест общего пользования </w:t>
      </w:r>
      <w:r w:rsidR="003F4910" w:rsidRPr="006E4D33">
        <w:rPr>
          <w:sz w:val="28"/>
          <w:szCs w:val="28"/>
        </w:rPr>
        <w:t>(</w:t>
      </w:r>
      <w:r w:rsidR="003F4910">
        <w:rPr>
          <w:b/>
          <w:sz w:val="28"/>
          <w:szCs w:val="28"/>
        </w:rPr>
        <w:t>РЗ 601)</w:t>
      </w:r>
      <w:r w:rsidR="003F4910" w:rsidRPr="006E4D33">
        <w:rPr>
          <w:sz w:val="28"/>
          <w:szCs w:val="28"/>
        </w:rPr>
        <w:t xml:space="preserve"> правил землепользо</w:t>
      </w:r>
      <w:r w:rsidR="009108B4">
        <w:rPr>
          <w:sz w:val="28"/>
          <w:szCs w:val="28"/>
        </w:rPr>
        <w:t>вания и застройки Ирклиев</w:t>
      </w:r>
      <w:r w:rsidR="003F4910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3F4910">
        <w:rPr>
          <w:sz w:val="28"/>
          <w:szCs w:val="28"/>
        </w:rPr>
        <w:t>для основного вида использования</w:t>
      </w:r>
      <w:r w:rsidR="003F4910" w:rsidRPr="006E4D33">
        <w:rPr>
          <w:sz w:val="28"/>
          <w:szCs w:val="28"/>
        </w:rPr>
        <w:t xml:space="preserve"> земельных участков</w:t>
      </w:r>
      <w:r w:rsidR="003F4910">
        <w:rPr>
          <w:sz w:val="28"/>
          <w:szCs w:val="28"/>
        </w:rPr>
        <w:t xml:space="preserve"> и объектов капитального строительства </w:t>
      </w:r>
      <w:r w:rsidR="003F4910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3F4910" w:rsidRPr="006E4D33">
        <w:rPr>
          <w:sz w:val="28"/>
          <w:szCs w:val="28"/>
        </w:rPr>
        <w:t>:</w:t>
      </w:r>
    </w:p>
    <w:p w:rsidR="00CC1D5D" w:rsidRPr="0071719B" w:rsidRDefault="00CC1D5D" w:rsidP="00CC1D5D">
      <w:pPr>
        <w:ind w:firstLine="851"/>
        <w:jc w:val="center"/>
        <w:rPr>
          <w:b/>
          <w:u w:val="single"/>
        </w:rPr>
      </w:pPr>
      <w:r w:rsidRPr="0071719B">
        <w:rPr>
          <w:b/>
          <w:u w:val="single"/>
        </w:rPr>
        <w:t>Зона мест общего пользования (РЗ 601)</w:t>
      </w:r>
    </w:p>
    <w:p w:rsidR="00CC1D5D" w:rsidRPr="0071719B" w:rsidRDefault="00CC1D5D" w:rsidP="00CC1D5D">
      <w:pPr>
        <w:ind w:firstLine="851"/>
        <w:jc w:val="center"/>
        <w:rPr>
          <w:b/>
          <w:u w:val="single"/>
        </w:rPr>
      </w:pPr>
    </w:p>
    <w:tbl>
      <w:tblPr>
        <w:tblpPr w:leftFromText="180" w:rightFromText="180" w:vertAnchor="text" w:horzAnchor="margin" w:tblpXSpec="center" w:tblpY="84"/>
        <w:tblW w:w="14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2409"/>
        <w:gridCol w:w="2410"/>
        <w:gridCol w:w="2410"/>
        <w:gridCol w:w="2410"/>
        <w:gridCol w:w="2336"/>
      </w:tblGrid>
      <w:tr w:rsidR="00CC1D5D" w:rsidRPr="007A3774" w:rsidTr="00CC1D5D">
        <w:trPr>
          <w:trHeight w:val="540"/>
        </w:trPr>
        <w:tc>
          <w:tcPr>
            <w:tcW w:w="534" w:type="dxa"/>
            <w:vMerge w:val="restart"/>
          </w:tcPr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61639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2268" w:type="dxa"/>
            <w:vMerge w:val="restart"/>
          </w:tcPr>
          <w:p w:rsidR="00CC1D5D" w:rsidRPr="00961639" w:rsidRDefault="00CC1D5D" w:rsidP="00CC1D5D">
            <w:pPr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 xml:space="preserve">Наименование вида разрешенного </w:t>
            </w:r>
            <w:r w:rsidRPr="00961639">
              <w:rPr>
                <w:sz w:val="20"/>
                <w:szCs w:val="20"/>
              </w:rPr>
              <w:lastRenderedPageBreak/>
              <w:t>использования земельного участка</w:t>
            </w:r>
          </w:p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409" w:type="dxa"/>
            <w:vMerge w:val="restart"/>
          </w:tcPr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 xml:space="preserve">Описание вида разрешенного </w:t>
            </w:r>
            <w:r w:rsidRPr="00961639">
              <w:rPr>
                <w:sz w:val="20"/>
                <w:szCs w:val="20"/>
              </w:rPr>
              <w:lastRenderedPageBreak/>
              <w:t>использования земельного участка согласно</w:t>
            </w:r>
          </w:p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CC1D5D" w:rsidRPr="00961639" w:rsidRDefault="00CC1D5D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566" w:type="dxa"/>
            <w:gridSpan w:val="4"/>
          </w:tcPr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C1D5D" w:rsidRPr="007A3774" w:rsidTr="00CC1D5D">
        <w:trPr>
          <w:trHeight w:val="3274"/>
        </w:trPr>
        <w:tc>
          <w:tcPr>
            <w:tcW w:w="534" w:type="dxa"/>
            <w:vMerge/>
          </w:tcPr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CC1D5D" w:rsidRPr="00961639" w:rsidRDefault="00CC1D5D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CC1D5D" w:rsidRPr="00961639" w:rsidRDefault="00CC1D5D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61639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CC1D5D" w:rsidRPr="00961639" w:rsidRDefault="00CC1D5D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61639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410" w:type="dxa"/>
          </w:tcPr>
          <w:p w:rsidR="00CC1D5D" w:rsidRPr="00961639" w:rsidRDefault="00CC1D5D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61639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336" w:type="dxa"/>
          </w:tcPr>
          <w:p w:rsidR="00CC1D5D" w:rsidRPr="00961639" w:rsidRDefault="00CC1D5D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961639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CC1D5D" w:rsidRPr="00903AA9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2409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410" w:type="dxa"/>
          </w:tcPr>
          <w:p w:rsidR="00CC1D5D" w:rsidRPr="00851F52" w:rsidRDefault="00CC1D5D" w:rsidP="00CC1D5D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CC1D5D" w:rsidRPr="00903AA9" w:rsidRDefault="00CC1D5D" w:rsidP="00CC1D5D">
            <w:pPr>
              <w:jc w:val="center"/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410" w:type="dxa"/>
          </w:tcPr>
          <w:p w:rsidR="00CC1D5D" w:rsidRPr="00851F52" w:rsidRDefault="00CC1D5D" w:rsidP="00CC1D5D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CC1D5D" w:rsidRPr="00CE62EA" w:rsidRDefault="00CC1D5D" w:rsidP="00CC1D5D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410" w:type="dxa"/>
          </w:tcPr>
          <w:p w:rsidR="00CC1D5D" w:rsidRPr="00851F52" w:rsidRDefault="00CC1D5D" w:rsidP="00CC1D5D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CC1D5D" w:rsidRPr="00CE62EA" w:rsidRDefault="00CC1D5D" w:rsidP="00CC1D5D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336" w:type="dxa"/>
          </w:tcPr>
          <w:p w:rsidR="00CC1D5D" w:rsidRPr="00851F52" w:rsidRDefault="00CC1D5D" w:rsidP="00CC1D5D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CC1D5D" w:rsidRPr="00903AA9" w:rsidRDefault="00CC1D5D" w:rsidP="00CC1D5D">
            <w:pPr>
              <w:jc w:val="center"/>
              <w:rPr>
                <w:sz w:val="20"/>
                <w:szCs w:val="20"/>
                <w:highlight w:val="yellow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</w:tr>
      <w:tr w:rsidR="00CC1D5D" w:rsidRPr="007A3774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CC1D5D" w:rsidRPr="00961639" w:rsidRDefault="00CC1D5D" w:rsidP="00CC1D5D">
            <w:pPr>
              <w:pStyle w:val="aa"/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Отдых (рекреация)</w:t>
            </w:r>
          </w:p>
        </w:tc>
        <w:tc>
          <w:tcPr>
            <w:tcW w:w="2409" w:type="dxa"/>
          </w:tcPr>
          <w:p w:rsidR="00CC1D5D" w:rsidRPr="00961639" w:rsidRDefault="00CC1D5D" w:rsidP="00CC1D5D">
            <w:pPr>
              <w:pStyle w:val="aa"/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CC1D5D" w:rsidRPr="00961639" w:rsidRDefault="00CC1D5D" w:rsidP="00CC1D5D">
            <w:pPr>
              <w:pStyle w:val="aa"/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 xml:space="preserve">создание и уход за парками, городскими лесами, садами и скверами, прудами, озерами, водохранилищами, </w:t>
            </w:r>
            <w:r w:rsidRPr="00961639">
              <w:rPr>
                <w:sz w:val="20"/>
                <w:szCs w:val="20"/>
              </w:rPr>
              <w:lastRenderedPageBreak/>
              <w:t>пляжами, береговыми полосами водных объектов общего пользования, а также обустройство мест отдыха в них.</w:t>
            </w:r>
          </w:p>
          <w:p w:rsidR="00CC1D5D" w:rsidRPr="00961639" w:rsidRDefault="00CC1D5D" w:rsidP="00CC1D5D">
            <w:pPr>
              <w:pStyle w:val="aa"/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51" w:history="1">
              <w:r w:rsidRPr="00961639">
                <w:rPr>
                  <w:rStyle w:val="af0"/>
                  <w:bCs/>
                  <w:color w:val="auto"/>
                  <w:sz w:val="20"/>
                  <w:szCs w:val="20"/>
                </w:rPr>
                <w:t>кодами 2.1</w:t>
              </w:r>
            </w:hyperlink>
            <w:r w:rsidRPr="00961639">
              <w:rPr>
                <w:sz w:val="20"/>
                <w:szCs w:val="20"/>
              </w:rPr>
              <w:t xml:space="preserve"> – 2.5</w:t>
            </w:r>
          </w:p>
        </w:tc>
        <w:tc>
          <w:tcPr>
            <w:tcW w:w="2410" w:type="dxa"/>
          </w:tcPr>
          <w:p w:rsidR="00CC1D5D" w:rsidRPr="00C17186" w:rsidRDefault="00CC1D5D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1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Согласно пунктов с кодами 2.1- 2.5</w:t>
            </w:r>
          </w:p>
        </w:tc>
        <w:tc>
          <w:tcPr>
            <w:tcW w:w="2410" w:type="dxa"/>
          </w:tcPr>
          <w:p w:rsidR="00CC1D5D" w:rsidRPr="00C17186" w:rsidRDefault="00CC1D5D" w:rsidP="00CC1D5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186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2.1- 2.5</w:t>
            </w:r>
          </w:p>
        </w:tc>
        <w:tc>
          <w:tcPr>
            <w:tcW w:w="2410" w:type="dxa"/>
          </w:tcPr>
          <w:p w:rsidR="00CC1D5D" w:rsidRPr="00C17186" w:rsidRDefault="00CC1D5D" w:rsidP="00CC1D5D">
            <w:pPr>
              <w:jc w:val="center"/>
              <w:rPr>
                <w:sz w:val="20"/>
                <w:szCs w:val="20"/>
              </w:rPr>
            </w:pPr>
            <w:r w:rsidRPr="00C17186">
              <w:rPr>
                <w:sz w:val="20"/>
                <w:szCs w:val="20"/>
              </w:rPr>
              <w:t>Согласно пунктов с кодами 2.1- 2.5</w:t>
            </w:r>
          </w:p>
        </w:tc>
        <w:tc>
          <w:tcPr>
            <w:tcW w:w="2336" w:type="dxa"/>
          </w:tcPr>
          <w:p w:rsidR="00CC1D5D" w:rsidRPr="00C17186" w:rsidRDefault="00CC1D5D" w:rsidP="00CC1D5D">
            <w:pPr>
              <w:jc w:val="center"/>
              <w:rPr>
                <w:sz w:val="20"/>
                <w:szCs w:val="20"/>
              </w:rPr>
            </w:pPr>
            <w:r w:rsidRPr="00C17186">
              <w:rPr>
                <w:sz w:val="20"/>
                <w:szCs w:val="20"/>
              </w:rPr>
              <w:t>Согласно пунктов с кодами 2.1- 2.5</w:t>
            </w:r>
          </w:p>
        </w:tc>
      </w:tr>
      <w:tr w:rsidR="00CC1D5D" w:rsidRPr="007A3774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2268" w:type="dxa"/>
          </w:tcPr>
          <w:p w:rsidR="00CC1D5D" w:rsidRPr="0071719B" w:rsidRDefault="00CC1D5D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Спорт</w:t>
            </w:r>
          </w:p>
        </w:tc>
        <w:tc>
          <w:tcPr>
            <w:tcW w:w="2409" w:type="dxa"/>
          </w:tcPr>
          <w:p w:rsidR="00CC1D5D" w:rsidRPr="0071719B" w:rsidRDefault="00CC1D5D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CC1D5D" w:rsidRPr="0071719B" w:rsidRDefault="00CC1D5D" w:rsidP="00CC1D5D">
            <w:pPr>
              <w:pStyle w:val="aa"/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размещение спортивных баз и лагерей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земельного участка - 5000– (50000)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2.07.01-89, с учетом реально сложившейся застройки и архитектурно-планировочного решения объекта.</w:t>
            </w:r>
          </w:p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CC1D5D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</w:t>
            </w: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lastRenderedPageBreak/>
              <w:t>максимальное количество надземных этажей зданий – 3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максимальная высота зданий – 18 м.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 w:rsidRPr="0071719B">
              <w:rPr>
                <w:sz w:val="20"/>
                <w:szCs w:val="20"/>
              </w:rPr>
              <w:t>максимальный процент застройки участка – 60</w:t>
            </w:r>
          </w:p>
        </w:tc>
      </w:tr>
      <w:tr w:rsidR="00CC1D5D" w:rsidRPr="007A3774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2268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Природно-познавательный туризм</w:t>
            </w:r>
          </w:p>
        </w:tc>
        <w:tc>
          <w:tcPr>
            <w:tcW w:w="2409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2410" w:type="dxa"/>
          </w:tcPr>
          <w:p w:rsidR="00CC1D5D" w:rsidRPr="00E7177F" w:rsidRDefault="00CC1D5D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7177F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земельного участка - 1000– (5000) кв. м.</w:t>
            </w:r>
          </w:p>
          <w:p w:rsidR="00CC1D5D" w:rsidRDefault="00CC1D5D" w:rsidP="00CC1D5D">
            <w:pPr>
              <w:rPr>
                <w:sz w:val="20"/>
                <w:szCs w:val="20"/>
              </w:rPr>
            </w:pPr>
            <w:r w:rsidRPr="00E7177F">
              <w:rPr>
                <w:sz w:val="20"/>
                <w:szCs w:val="20"/>
              </w:rPr>
              <w:t>Данная территориальная зона предусматривает размещение объектов некапитального строительства.</w:t>
            </w:r>
          </w:p>
          <w:p w:rsidR="00CC1D5D" w:rsidRPr="00E7177F" w:rsidRDefault="00CC1D5D" w:rsidP="00CC1D5D">
            <w:r>
              <w:rPr>
                <w:sz w:val="20"/>
                <w:szCs w:val="20"/>
              </w:rPr>
              <w:t>Возведение объектов капитального строительства не допускается.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CC1D5D" w:rsidRPr="0071719B" w:rsidRDefault="00CC1D5D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>Минимальный отступ от границ с соседними участками – 3 м,</w:t>
            </w:r>
          </w:p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t>При размещении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сооружениями, в том числе и расположенными на соседних земельных участках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аксимальное количес</w:t>
            </w:r>
            <w:r>
              <w:rPr>
                <w:sz w:val="20"/>
                <w:szCs w:val="20"/>
              </w:rPr>
              <w:t>тво этажей – 1;</w:t>
            </w:r>
          </w:p>
          <w:p w:rsidR="00CC1D5D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высота 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 5</w:t>
            </w:r>
            <w:r w:rsidRPr="0071719B">
              <w:rPr>
                <w:sz w:val="20"/>
                <w:szCs w:val="20"/>
              </w:rPr>
              <w:t xml:space="preserve"> м.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</w:t>
            </w:r>
            <w:r>
              <w:rPr>
                <w:sz w:val="20"/>
                <w:szCs w:val="20"/>
              </w:rPr>
              <w:t>ый процент застройки участка – 4</w:t>
            </w:r>
            <w:r w:rsidRPr="0071719B">
              <w:rPr>
                <w:sz w:val="20"/>
                <w:szCs w:val="20"/>
              </w:rPr>
              <w:t>0</w:t>
            </w:r>
          </w:p>
        </w:tc>
      </w:tr>
      <w:tr w:rsidR="00CC1D5D" w:rsidRPr="007A3774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2.3</w:t>
            </w:r>
          </w:p>
        </w:tc>
        <w:tc>
          <w:tcPr>
            <w:tcW w:w="2268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Туристическое обслуживание</w:t>
            </w:r>
          </w:p>
        </w:tc>
        <w:tc>
          <w:tcPr>
            <w:tcW w:w="2409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 xml:space="preserve">Размещение пансионатов, туристических гостиниц, кемпингов, домов отдыха, не оказывающих услуги по лечению, а </w:t>
            </w:r>
            <w:r w:rsidRPr="00961639">
              <w:rPr>
                <w:sz w:val="20"/>
                <w:szCs w:val="20"/>
              </w:rPr>
              <w:lastRenderedPageBreak/>
              <w:t>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  <w:tc>
          <w:tcPr>
            <w:tcW w:w="2410" w:type="dxa"/>
          </w:tcPr>
          <w:p w:rsidR="00CC1D5D" w:rsidRPr="00C17186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C17186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участка, 100—(5000) кв. м, а также определяется по заданию на </w:t>
            </w:r>
            <w:r w:rsidRPr="00C171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проектирование, СП 42.13330.2011 «Градостроительство. Планировка и застройка городских и сельских поселений» (актуализированная редакция СНиП 2.07.01-89*).</w:t>
            </w:r>
          </w:p>
        </w:tc>
        <w:tc>
          <w:tcPr>
            <w:tcW w:w="2410" w:type="dxa"/>
          </w:tcPr>
          <w:p w:rsidR="00CC1D5D" w:rsidRPr="00E7177F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71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</w:t>
            </w:r>
            <w:r w:rsidRPr="00E7177F">
              <w:rPr>
                <w:rFonts w:ascii="Times New Roman" w:hAnsi="Times New Roman" w:cs="Times New Roman"/>
                <w:sz w:val="20"/>
                <w:szCs w:val="20"/>
              </w:rPr>
              <w:t xml:space="preserve">иной не установлен линией регулирования </w:t>
            </w:r>
            <w:r w:rsidRPr="00E717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застройки) – 5 м, </w:t>
            </w:r>
          </w:p>
          <w:p w:rsidR="00CC1D5D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E7177F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CC1D5D" w:rsidRPr="00C17186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7177F">
              <w:rPr>
                <w:rFonts w:ascii="Times New Roman" w:hAnsi="Times New Roman" w:cs="Times New Roman"/>
                <w:iCs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</w:t>
            </w:r>
            <w:r w:rsidRPr="00C1718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410" w:type="dxa"/>
          </w:tcPr>
          <w:p w:rsidR="00CC1D5D" w:rsidRPr="00C17186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C1718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</w:p>
          <w:p w:rsidR="00CC1D5D" w:rsidRPr="00C17186" w:rsidRDefault="00CC1D5D" w:rsidP="00CC1D5D">
            <w:pPr>
              <w:rPr>
                <w:sz w:val="20"/>
                <w:szCs w:val="20"/>
              </w:rPr>
            </w:pPr>
            <w:r w:rsidRPr="00C17186">
              <w:rPr>
                <w:sz w:val="20"/>
                <w:szCs w:val="20"/>
              </w:rPr>
              <w:t>максимальная высота зданий – 12 м.</w:t>
            </w:r>
          </w:p>
          <w:p w:rsidR="00CC1D5D" w:rsidRPr="00C17186" w:rsidRDefault="00CC1D5D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</w:tcPr>
          <w:p w:rsidR="00CC1D5D" w:rsidRPr="00C17186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C17186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CC1D5D" w:rsidRPr="007A3774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>2.4</w:t>
            </w:r>
          </w:p>
        </w:tc>
        <w:tc>
          <w:tcPr>
            <w:tcW w:w="2268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Охота и рыбалка</w:t>
            </w:r>
          </w:p>
        </w:tc>
        <w:tc>
          <w:tcPr>
            <w:tcW w:w="2409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410" w:type="dxa"/>
          </w:tcPr>
          <w:p w:rsidR="00CC1D5D" w:rsidRPr="00E7177F" w:rsidRDefault="00CC1D5D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7177F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земельного участка - 1000– (5000) кв. м.</w:t>
            </w:r>
          </w:p>
          <w:p w:rsidR="00CC1D5D" w:rsidRDefault="00CC1D5D" w:rsidP="00CC1D5D">
            <w:pPr>
              <w:rPr>
                <w:sz w:val="20"/>
                <w:szCs w:val="20"/>
              </w:rPr>
            </w:pPr>
            <w:r w:rsidRPr="00E7177F">
              <w:rPr>
                <w:sz w:val="20"/>
                <w:szCs w:val="20"/>
              </w:rPr>
              <w:t>Данная территориальная зона предусматривает размещение объектов некапитального строительства.</w:t>
            </w:r>
          </w:p>
          <w:p w:rsidR="00CC1D5D" w:rsidRPr="00E7177F" w:rsidRDefault="00CC1D5D" w:rsidP="00CC1D5D">
            <w:r>
              <w:rPr>
                <w:sz w:val="20"/>
                <w:szCs w:val="20"/>
              </w:rPr>
              <w:t>Возведение объектов капитального строительства не допускается.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CC1D5D" w:rsidRPr="0071719B" w:rsidRDefault="00CC1D5D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>Минимальный отступ от границ с соседними участками – 3 м,</w:t>
            </w:r>
          </w:p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При размещении сооружений должны соблюдаться </w:t>
            </w: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сооружениями, в том числе и расположенными на соседних земельных участках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</w:t>
            </w:r>
            <w:r>
              <w:rPr>
                <w:sz w:val="20"/>
                <w:szCs w:val="20"/>
              </w:rPr>
              <w:t>тво этажей – 1;</w:t>
            </w:r>
          </w:p>
          <w:p w:rsidR="00CC1D5D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высота 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 5</w:t>
            </w:r>
            <w:r w:rsidRPr="0071719B">
              <w:rPr>
                <w:sz w:val="20"/>
                <w:szCs w:val="20"/>
              </w:rPr>
              <w:t xml:space="preserve"> м.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</w:t>
            </w:r>
            <w:r>
              <w:rPr>
                <w:sz w:val="20"/>
                <w:szCs w:val="20"/>
              </w:rPr>
              <w:t>ый процент застройки участка – 4</w:t>
            </w:r>
            <w:r w:rsidRPr="0071719B">
              <w:rPr>
                <w:sz w:val="20"/>
                <w:szCs w:val="20"/>
              </w:rPr>
              <w:t>0</w:t>
            </w:r>
          </w:p>
        </w:tc>
      </w:tr>
      <w:tr w:rsidR="00CC1D5D" w:rsidRPr="007A3774" w:rsidTr="00CC1D5D">
        <w:tc>
          <w:tcPr>
            <w:tcW w:w="534" w:type="dxa"/>
          </w:tcPr>
          <w:p w:rsidR="00CC1D5D" w:rsidRPr="00961639" w:rsidRDefault="00CC1D5D" w:rsidP="00CC1D5D">
            <w:pPr>
              <w:jc w:val="center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lastRenderedPageBreak/>
              <w:t>2.5</w:t>
            </w:r>
          </w:p>
        </w:tc>
        <w:tc>
          <w:tcPr>
            <w:tcW w:w="2268" w:type="dxa"/>
          </w:tcPr>
          <w:p w:rsidR="00CC1D5D" w:rsidRPr="00961639" w:rsidRDefault="00CC1D5D" w:rsidP="00CC1D5D">
            <w:pPr>
              <w:pStyle w:val="aa"/>
              <w:rPr>
                <w:sz w:val="20"/>
                <w:szCs w:val="20"/>
              </w:rPr>
            </w:pPr>
            <w:r w:rsidRPr="00961639">
              <w:rPr>
                <w:sz w:val="20"/>
                <w:szCs w:val="20"/>
              </w:rPr>
              <w:t>Причалы для маломерных судов</w:t>
            </w:r>
          </w:p>
        </w:tc>
        <w:tc>
          <w:tcPr>
            <w:tcW w:w="2409" w:type="dxa"/>
          </w:tcPr>
          <w:p w:rsidR="00CC1D5D" w:rsidRPr="00CD63DB" w:rsidRDefault="00CC1D5D" w:rsidP="00CC1D5D">
            <w:pPr>
              <w:pStyle w:val="aa"/>
              <w:rPr>
                <w:sz w:val="20"/>
                <w:szCs w:val="20"/>
              </w:rPr>
            </w:pPr>
            <w:r w:rsidRPr="00CD63DB">
              <w:rPr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410" w:type="dxa"/>
          </w:tcPr>
          <w:p w:rsidR="00CC1D5D" w:rsidRPr="00E7177F" w:rsidRDefault="00CC1D5D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7177F">
              <w:rPr>
                <w:rFonts w:ascii="Times New Roman" w:hAnsi="Times New Roman" w:cs="Times New Roman"/>
                <w:sz w:val="20"/>
                <w:szCs w:val="20"/>
              </w:rPr>
              <w:t>Минимальная (максимальная) площадь земельного участка - 1000– (5000) кв. м.</w:t>
            </w:r>
          </w:p>
          <w:p w:rsidR="00CC1D5D" w:rsidRDefault="00CC1D5D" w:rsidP="00CC1D5D">
            <w:pPr>
              <w:rPr>
                <w:sz w:val="20"/>
                <w:szCs w:val="20"/>
              </w:rPr>
            </w:pPr>
            <w:r w:rsidRPr="00E7177F">
              <w:rPr>
                <w:sz w:val="20"/>
                <w:szCs w:val="20"/>
              </w:rPr>
              <w:t>Данная территориальная зона предусматривает размещение объектов некапитального строительства.</w:t>
            </w:r>
          </w:p>
          <w:p w:rsidR="00CC1D5D" w:rsidRPr="00E7177F" w:rsidRDefault="00CC1D5D" w:rsidP="00CC1D5D">
            <w:r>
              <w:rPr>
                <w:sz w:val="20"/>
                <w:szCs w:val="20"/>
              </w:rPr>
              <w:t>Возведение объектов капитального строительства не допускается.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CC1D5D" w:rsidRPr="0071719B" w:rsidRDefault="00CC1D5D" w:rsidP="00CC1D5D">
            <w:pPr>
              <w:pStyle w:val="af1"/>
              <w:jc w:val="left"/>
              <w:rPr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sz w:val="20"/>
                <w:szCs w:val="20"/>
              </w:rPr>
              <w:t>Минимальный отступ от границ с соседними участками – 3 м,</w:t>
            </w:r>
          </w:p>
          <w:p w:rsidR="00CC1D5D" w:rsidRPr="0071719B" w:rsidRDefault="00CC1D5D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t>При размещении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</w:t>
            </w:r>
            <w:r w:rsidRPr="0071719B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эпидемиологические разрывы между сооружениями, в том числе и расположенными на соседних земельных участках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71719B">
              <w:rPr>
                <w:sz w:val="20"/>
                <w:szCs w:val="20"/>
              </w:rPr>
              <w:t>аксимальное количес</w:t>
            </w:r>
            <w:r>
              <w:rPr>
                <w:sz w:val="20"/>
                <w:szCs w:val="20"/>
              </w:rPr>
              <w:t>тво этажей – 1;</w:t>
            </w:r>
          </w:p>
          <w:p w:rsidR="00CC1D5D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высота 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 5</w:t>
            </w:r>
            <w:r w:rsidRPr="0071719B">
              <w:rPr>
                <w:sz w:val="20"/>
                <w:szCs w:val="20"/>
              </w:rPr>
              <w:t xml:space="preserve"> м.</w:t>
            </w:r>
          </w:p>
          <w:p w:rsidR="00CC1D5D" w:rsidRPr="0071719B" w:rsidRDefault="00CC1D5D" w:rsidP="00CC1D5D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</w:tcPr>
          <w:p w:rsidR="00CC1D5D" w:rsidRPr="0071719B" w:rsidRDefault="00CC1D5D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1719B">
              <w:rPr>
                <w:sz w:val="20"/>
                <w:szCs w:val="20"/>
              </w:rPr>
              <w:t>аксимальн</w:t>
            </w:r>
            <w:r>
              <w:rPr>
                <w:sz w:val="20"/>
                <w:szCs w:val="20"/>
              </w:rPr>
              <w:t>ый процент застройки участка – 4</w:t>
            </w:r>
            <w:r w:rsidRPr="0071719B">
              <w:rPr>
                <w:sz w:val="20"/>
                <w:szCs w:val="20"/>
              </w:rPr>
              <w:t>0</w:t>
            </w:r>
          </w:p>
        </w:tc>
      </w:tr>
    </w:tbl>
    <w:p w:rsidR="00CC1D5D" w:rsidRDefault="00CC1D5D" w:rsidP="00CC1D5D">
      <w:pPr>
        <w:ind w:firstLine="851"/>
        <w:jc w:val="both"/>
        <w:rPr>
          <w:sz w:val="28"/>
          <w:szCs w:val="28"/>
        </w:rPr>
      </w:pPr>
    </w:p>
    <w:p w:rsidR="00CC1D5D" w:rsidRPr="00961639" w:rsidRDefault="00CC1D5D" w:rsidP="00CC1D5D">
      <w:pPr>
        <w:ind w:firstLine="851"/>
        <w:jc w:val="both"/>
      </w:pPr>
      <w:r w:rsidRPr="00961639">
        <w:t>Вспомогательные виды и параметры разрешенного использования земельных участков и объектов капитального строительства – нет.</w:t>
      </w:r>
    </w:p>
    <w:p w:rsidR="00CC1D5D" w:rsidRPr="00961639" w:rsidRDefault="00CC1D5D" w:rsidP="00CC1D5D">
      <w:pPr>
        <w:tabs>
          <w:tab w:val="left" w:pos="1005"/>
        </w:tabs>
        <w:ind w:firstLine="851"/>
      </w:pPr>
      <w:r w:rsidRPr="00961639">
        <w:t>Условно – разрешенные виды использования земельных участков и объектов капитального строительства – нет.</w:t>
      </w:r>
    </w:p>
    <w:p w:rsidR="00CC1D5D" w:rsidRDefault="00CC1D5D" w:rsidP="00CC1D5D">
      <w:pPr>
        <w:jc w:val="both"/>
        <w:rPr>
          <w:sz w:val="28"/>
          <w:szCs w:val="28"/>
        </w:rPr>
      </w:pPr>
    </w:p>
    <w:p w:rsidR="003F4910" w:rsidRDefault="003F4910" w:rsidP="003F4910">
      <w:pPr>
        <w:ind w:firstLine="851"/>
        <w:jc w:val="center"/>
        <w:rPr>
          <w:b/>
          <w:sz w:val="28"/>
          <w:szCs w:val="28"/>
          <w:u w:val="single"/>
        </w:rPr>
      </w:pPr>
    </w:p>
    <w:p w:rsidR="005643B9" w:rsidRDefault="005643B9" w:rsidP="00CC1D5D">
      <w:pPr>
        <w:tabs>
          <w:tab w:val="left" w:pos="1005"/>
        </w:tabs>
        <w:ind w:firstLine="851"/>
        <w:jc w:val="center"/>
        <w:rPr>
          <w:sz w:val="28"/>
          <w:szCs w:val="28"/>
        </w:rPr>
      </w:pPr>
    </w:p>
    <w:p w:rsidR="00280DE3" w:rsidRDefault="00280DE3" w:rsidP="00474720">
      <w:pPr>
        <w:tabs>
          <w:tab w:val="left" w:pos="1005"/>
        </w:tabs>
        <w:jc w:val="center"/>
        <w:rPr>
          <w:color w:val="FFFF00"/>
          <w:sz w:val="20"/>
          <w:szCs w:val="20"/>
        </w:rPr>
      </w:pPr>
    </w:p>
    <w:p w:rsidR="00973DD2" w:rsidRDefault="006F6415" w:rsidP="00973DD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7A3774">
        <w:rPr>
          <w:sz w:val="28"/>
          <w:szCs w:val="28"/>
        </w:rPr>
        <w:t>.</w:t>
      </w:r>
      <w:r w:rsidR="00973DD2" w:rsidRPr="006E4D33">
        <w:rPr>
          <w:sz w:val="28"/>
          <w:szCs w:val="28"/>
        </w:rPr>
        <w:t xml:space="preserve"> </w:t>
      </w:r>
      <w:r w:rsidR="00973DD2">
        <w:rPr>
          <w:sz w:val="28"/>
          <w:szCs w:val="28"/>
        </w:rPr>
        <w:t>Дополнить</w:t>
      </w:r>
      <w:r w:rsidR="00973DD2" w:rsidRPr="006E4D33">
        <w:rPr>
          <w:sz w:val="28"/>
          <w:szCs w:val="28"/>
        </w:rPr>
        <w:t xml:space="preserve"> градостроительные регламенты зоны </w:t>
      </w:r>
      <w:r w:rsidR="00973DD2">
        <w:rPr>
          <w:sz w:val="28"/>
          <w:szCs w:val="28"/>
        </w:rPr>
        <w:t xml:space="preserve">транспорт </w:t>
      </w:r>
      <w:r w:rsidR="00973DD2" w:rsidRPr="006E4D33">
        <w:rPr>
          <w:sz w:val="28"/>
          <w:szCs w:val="28"/>
        </w:rPr>
        <w:t>(</w:t>
      </w:r>
      <w:r w:rsidR="00973DD2">
        <w:rPr>
          <w:b/>
          <w:sz w:val="28"/>
          <w:szCs w:val="28"/>
        </w:rPr>
        <w:t>ТЗ 506)</w:t>
      </w:r>
      <w:r w:rsidR="00973DD2" w:rsidRPr="006E4D33">
        <w:rPr>
          <w:sz w:val="28"/>
          <w:szCs w:val="28"/>
        </w:rPr>
        <w:t xml:space="preserve"> правил земле</w:t>
      </w:r>
      <w:r w:rsidR="009108B4">
        <w:rPr>
          <w:sz w:val="28"/>
          <w:szCs w:val="28"/>
        </w:rPr>
        <w:t>пользования и застройки Ирклиев</w:t>
      </w:r>
      <w:r w:rsidR="00973DD2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973DD2">
        <w:rPr>
          <w:sz w:val="28"/>
          <w:szCs w:val="28"/>
        </w:rPr>
        <w:t>для основного вида использования</w:t>
      </w:r>
      <w:r w:rsidR="00973DD2" w:rsidRPr="006E4D33">
        <w:rPr>
          <w:sz w:val="28"/>
          <w:szCs w:val="28"/>
        </w:rPr>
        <w:t xml:space="preserve"> земельных участков</w:t>
      </w:r>
      <w:r w:rsidR="00973DD2">
        <w:rPr>
          <w:sz w:val="28"/>
          <w:szCs w:val="28"/>
        </w:rPr>
        <w:t xml:space="preserve"> и объектов капитального строительства </w:t>
      </w:r>
      <w:r w:rsidR="00973DD2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973DD2" w:rsidRPr="006E4D33">
        <w:rPr>
          <w:sz w:val="28"/>
          <w:szCs w:val="28"/>
        </w:rPr>
        <w:t>:</w:t>
      </w:r>
    </w:p>
    <w:p w:rsidR="004546E8" w:rsidRPr="006B4CC4" w:rsidRDefault="004546E8" w:rsidP="004546E8">
      <w:pPr>
        <w:ind w:firstLine="851"/>
        <w:jc w:val="center"/>
        <w:rPr>
          <w:b/>
          <w:u w:val="single"/>
        </w:rPr>
      </w:pPr>
      <w:r w:rsidRPr="006B4CC4">
        <w:rPr>
          <w:b/>
          <w:u w:val="single"/>
        </w:rPr>
        <w:t>Транспорт (ТЗ 506)</w:t>
      </w:r>
    </w:p>
    <w:p w:rsidR="004546E8" w:rsidRPr="006B4CC4" w:rsidRDefault="004546E8" w:rsidP="004546E8">
      <w:pPr>
        <w:ind w:firstLine="851"/>
        <w:jc w:val="center"/>
        <w:rPr>
          <w:b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976"/>
        <w:gridCol w:w="2410"/>
        <w:gridCol w:w="2552"/>
        <w:gridCol w:w="2126"/>
        <w:gridCol w:w="2126"/>
      </w:tblGrid>
      <w:tr w:rsidR="004546E8" w:rsidRPr="008B7D07" w:rsidTr="007B7750">
        <w:trPr>
          <w:trHeight w:val="540"/>
        </w:trPr>
        <w:tc>
          <w:tcPr>
            <w:tcW w:w="675" w:type="dxa"/>
            <w:vMerge w:val="restart"/>
          </w:tcPr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4546E8" w:rsidRPr="006B4CC4" w:rsidRDefault="004546E8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4546E8" w:rsidRPr="006B4CC4" w:rsidRDefault="004546E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546E8" w:rsidRPr="008B7D07" w:rsidTr="007B7750">
        <w:trPr>
          <w:trHeight w:val="3401"/>
        </w:trPr>
        <w:tc>
          <w:tcPr>
            <w:tcW w:w="675" w:type="dxa"/>
            <w:vMerge/>
          </w:tcPr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4546E8" w:rsidRPr="006B4CC4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4546E8" w:rsidRPr="006B4CC4" w:rsidRDefault="004546E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552" w:type="dxa"/>
          </w:tcPr>
          <w:p w:rsidR="004546E8" w:rsidRPr="006B4CC4" w:rsidRDefault="004546E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126" w:type="dxa"/>
          </w:tcPr>
          <w:p w:rsidR="004546E8" w:rsidRPr="006B4CC4" w:rsidRDefault="004546E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126" w:type="dxa"/>
          </w:tcPr>
          <w:p w:rsidR="004546E8" w:rsidRPr="006B4CC4" w:rsidRDefault="004546E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546E8" w:rsidRPr="008B7D07" w:rsidTr="007B7750">
        <w:tc>
          <w:tcPr>
            <w:tcW w:w="675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60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Транспорт</w:t>
            </w:r>
          </w:p>
        </w:tc>
        <w:tc>
          <w:tcPr>
            <w:tcW w:w="2976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71" w:history="1">
              <w:r w:rsidRPr="006B4CC4">
                <w:rPr>
                  <w:rStyle w:val="af0"/>
                  <w:bCs/>
                  <w:color w:val="auto"/>
                  <w:sz w:val="20"/>
                  <w:szCs w:val="20"/>
                </w:rPr>
                <w:t>кодами 1.1</w:t>
              </w:r>
            </w:hyperlink>
            <w:r w:rsidRPr="006B4CC4">
              <w:rPr>
                <w:sz w:val="20"/>
                <w:szCs w:val="20"/>
              </w:rPr>
              <w:t xml:space="preserve"> – 1.3</w:t>
            </w:r>
          </w:p>
        </w:tc>
        <w:tc>
          <w:tcPr>
            <w:tcW w:w="2410" w:type="dxa"/>
          </w:tcPr>
          <w:p w:rsidR="004546E8" w:rsidRPr="006B4CC4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B4CC4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1.2</w:t>
            </w:r>
          </w:p>
        </w:tc>
        <w:tc>
          <w:tcPr>
            <w:tcW w:w="2552" w:type="dxa"/>
          </w:tcPr>
          <w:p w:rsidR="004546E8" w:rsidRPr="006B4CC4" w:rsidRDefault="004546E8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Согласно пункта с кодом 1.1</w:t>
            </w:r>
            <w:r>
              <w:rPr>
                <w:sz w:val="20"/>
                <w:szCs w:val="20"/>
              </w:rPr>
              <w:t xml:space="preserve"> – 1.2</w:t>
            </w:r>
          </w:p>
        </w:tc>
        <w:tc>
          <w:tcPr>
            <w:tcW w:w="2126" w:type="dxa"/>
          </w:tcPr>
          <w:p w:rsidR="004546E8" w:rsidRPr="006B4CC4" w:rsidRDefault="004546E8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Согласно пункта с кодом 1.1</w:t>
            </w:r>
            <w:r>
              <w:rPr>
                <w:sz w:val="20"/>
                <w:szCs w:val="20"/>
              </w:rPr>
              <w:t xml:space="preserve"> – 1.2</w:t>
            </w:r>
          </w:p>
        </w:tc>
        <w:tc>
          <w:tcPr>
            <w:tcW w:w="2126" w:type="dxa"/>
          </w:tcPr>
          <w:p w:rsidR="004546E8" w:rsidRPr="006B4CC4" w:rsidRDefault="004546E8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Согласно пункта с кодом 1.1</w:t>
            </w:r>
            <w:r>
              <w:rPr>
                <w:sz w:val="20"/>
                <w:szCs w:val="20"/>
              </w:rPr>
              <w:t xml:space="preserve"> – 1.2</w:t>
            </w:r>
          </w:p>
        </w:tc>
      </w:tr>
      <w:tr w:rsidR="004546E8" w:rsidRPr="008B7D07" w:rsidTr="007B7750">
        <w:tc>
          <w:tcPr>
            <w:tcW w:w="675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Железнодорожный транспорт</w:t>
            </w:r>
          </w:p>
        </w:tc>
        <w:tc>
          <w:tcPr>
            <w:tcW w:w="2976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 xml:space="preserve">Размещение железнодорожных путей;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 размещение наземных сооружений метрополитена, в том числе посадочных станций, </w:t>
            </w:r>
            <w:r w:rsidRPr="006B4CC4">
              <w:rPr>
                <w:sz w:val="20"/>
                <w:szCs w:val="20"/>
              </w:rPr>
              <w:lastRenderedPageBreak/>
              <w:t>вентиляционных шахт;</w:t>
            </w:r>
          </w:p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2410" w:type="dxa"/>
          </w:tcPr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000–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000) кв. м.</w:t>
            </w:r>
          </w:p>
          <w:p w:rsidR="004546E8" w:rsidRPr="00C04F62" w:rsidRDefault="004546E8" w:rsidP="007B7750">
            <w:pPr>
              <w:rPr>
                <w:sz w:val="20"/>
                <w:szCs w:val="20"/>
              </w:rPr>
            </w:pPr>
            <w:r w:rsidRPr="00C04F62">
              <w:rPr>
                <w:sz w:val="20"/>
                <w:szCs w:val="20"/>
              </w:rPr>
              <w:t xml:space="preserve">Согласно пункта 4 ст. 36 Градостроительного кодекса Российской Федерации </w:t>
            </w:r>
            <w:r>
              <w:rPr>
                <w:sz w:val="20"/>
                <w:szCs w:val="20"/>
              </w:rPr>
              <w:t>д</w:t>
            </w:r>
            <w:r w:rsidRPr="00C04F62">
              <w:rPr>
                <w:sz w:val="20"/>
                <w:szCs w:val="20"/>
              </w:rPr>
              <w:t>ействие градостроительного регламента не распространяется на земельные участки</w:t>
            </w:r>
            <w:r>
              <w:rPr>
                <w:sz w:val="20"/>
                <w:szCs w:val="20"/>
              </w:rPr>
              <w:t xml:space="preserve">, </w:t>
            </w:r>
            <w:r w:rsidRPr="00C04F62">
              <w:rPr>
                <w:sz w:val="20"/>
                <w:szCs w:val="20"/>
              </w:rPr>
              <w:t xml:space="preserve">предназначенные для размещения </w:t>
            </w:r>
            <w:hyperlink w:anchor="sub_1011" w:history="1">
              <w:r w:rsidRPr="00C04F62">
                <w:rPr>
                  <w:sz w:val="20"/>
                  <w:szCs w:val="20"/>
                </w:rPr>
                <w:t>линейных объектов</w:t>
              </w:r>
            </w:hyperlink>
            <w:r w:rsidRPr="00C04F62">
              <w:rPr>
                <w:sz w:val="20"/>
                <w:szCs w:val="20"/>
              </w:rPr>
              <w:t xml:space="preserve"> и (или) занятые линейными объектами.</w:t>
            </w:r>
          </w:p>
          <w:p w:rsidR="004546E8" w:rsidRPr="00C04F62" w:rsidRDefault="004546E8" w:rsidP="007B77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4546E8" w:rsidRPr="00C04F62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546E8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</w:t>
            </w: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4546E8" w:rsidRPr="00810DB6" w:rsidRDefault="004546E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46E8" w:rsidRPr="00EB673B" w:rsidRDefault="004546E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EB673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4546E8" w:rsidRPr="008B7D07" w:rsidTr="007B7750">
        <w:tc>
          <w:tcPr>
            <w:tcW w:w="675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1560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Автомобильный транспорт</w:t>
            </w:r>
          </w:p>
        </w:tc>
        <w:tc>
          <w:tcPr>
            <w:tcW w:w="2976" w:type="dxa"/>
          </w:tcPr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Размещение автомобильных дорог и технически связанных с ними сооружений; 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4546E8" w:rsidRPr="006B4CC4" w:rsidRDefault="004546E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2410" w:type="dxa"/>
          </w:tcPr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000–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000) кв. м.</w:t>
            </w:r>
          </w:p>
          <w:p w:rsidR="004546E8" w:rsidRPr="00C04F62" w:rsidRDefault="004546E8" w:rsidP="007B7750">
            <w:pPr>
              <w:rPr>
                <w:sz w:val="20"/>
                <w:szCs w:val="20"/>
              </w:rPr>
            </w:pPr>
            <w:r w:rsidRPr="00C04F62">
              <w:rPr>
                <w:sz w:val="20"/>
                <w:szCs w:val="20"/>
              </w:rPr>
              <w:t xml:space="preserve">Согласно пункта 4 ст. 36 Градостроительного кодекса Российской Федерации </w:t>
            </w:r>
            <w:r>
              <w:rPr>
                <w:sz w:val="20"/>
                <w:szCs w:val="20"/>
              </w:rPr>
              <w:t>д</w:t>
            </w:r>
            <w:r w:rsidRPr="00C04F62">
              <w:rPr>
                <w:sz w:val="20"/>
                <w:szCs w:val="20"/>
              </w:rPr>
              <w:t>ействие градостроительного регламента не распространяется на земельные участки</w:t>
            </w:r>
            <w:r>
              <w:rPr>
                <w:sz w:val="20"/>
                <w:szCs w:val="20"/>
              </w:rPr>
              <w:t xml:space="preserve">, </w:t>
            </w:r>
            <w:r w:rsidRPr="00C04F62">
              <w:rPr>
                <w:sz w:val="20"/>
                <w:szCs w:val="20"/>
              </w:rPr>
              <w:t xml:space="preserve">предназначенные для размещения </w:t>
            </w:r>
            <w:hyperlink w:anchor="sub_1011" w:history="1">
              <w:r w:rsidRPr="00C04F62">
                <w:rPr>
                  <w:sz w:val="20"/>
                  <w:szCs w:val="20"/>
                </w:rPr>
                <w:t>линейных объектов</w:t>
              </w:r>
            </w:hyperlink>
            <w:r w:rsidRPr="00C04F62">
              <w:rPr>
                <w:sz w:val="20"/>
                <w:szCs w:val="20"/>
              </w:rPr>
              <w:t xml:space="preserve"> и (или) занятые линейными объектами.</w:t>
            </w:r>
          </w:p>
          <w:p w:rsidR="004546E8" w:rsidRPr="00C04F62" w:rsidRDefault="004546E8" w:rsidP="007B77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4546E8" w:rsidRPr="00C04F62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546E8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4546E8" w:rsidRPr="00810DB6" w:rsidRDefault="004546E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10DB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46E8" w:rsidRPr="00EB673B" w:rsidRDefault="004546E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EB673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4546E8" w:rsidRDefault="004546E8" w:rsidP="004546E8">
      <w:pPr>
        <w:ind w:firstLine="851"/>
        <w:jc w:val="both"/>
        <w:rPr>
          <w:b/>
        </w:rPr>
      </w:pPr>
    </w:p>
    <w:p w:rsidR="004546E8" w:rsidRPr="006B4CC4" w:rsidRDefault="006F6415" w:rsidP="004546E8">
      <w:pPr>
        <w:ind w:firstLine="851"/>
        <w:jc w:val="both"/>
      </w:pPr>
      <w:r>
        <w:lastRenderedPageBreak/>
        <w:t>17</w:t>
      </w:r>
      <w:r w:rsidR="004546E8" w:rsidRPr="006B4CC4">
        <w:t>. Установить условно-разрешенногый вид использования земельных участков и объектов капитального строительства для зоны транспорт (</w:t>
      </w:r>
      <w:r w:rsidR="004546E8">
        <w:rPr>
          <w:b/>
        </w:rPr>
        <w:t>ТЗ 506</w:t>
      </w:r>
      <w:r w:rsidR="004546E8" w:rsidRPr="006B4CC4">
        <w:rPr>
          <w:b/>
        </w:rPr>
        <w:t>)</w:t>
      </w:r>
      <w:r w:rsidR="004546E8" w:rsidRPr="006B4CC4">
        <w:t xml:space="preserve"> правил земле</w:t>
      </w:r>
      <w:r>
        <w:t>пользования и застройки Ирклиев</w:t>
      </w:r>
      <w:r w:rsidR="004546E8" w:rsidRPr="006B4CC4">
        <w:t>ского сельского поселения муниципального образования Выселковский район:</w:t>
      </w:r>
    </w:p>
    <w:p w:rsidR="004546E8" w:rsidRPr="006B4CC4" w:rsidRDefault="004546E8" w:rsidP="004546E8">
      <w:pPr>
        <w:ind w:firstLine="851"/>
        <w:jc w:val="center"/>
        <w:rPr>
          <w:b/>
          <w:u w:val="single"/>
        </w:rPr>
      </w:pPr>
    </w:p>
    <w:p w:rsidR="004546E8" w:rsidRDefault="004546E8" w:rsidP="004546E8">
      <w:pPr>
        <w:tabs>
          <w:tab w:val="left" w:pos="1005"/>
        </w:tabs>
        <w:jc w:val="center"/>
        <w:rPr>
          <w:b/>
          <w:sz w:val="28"/>
          <w:szCs w:val="28"/>
          <w:u w:val="single"/>
        </w:rPr>
      </w:pPr>
      <w:r>
        <w:rPr>
          <w:b/>
          <w:u w:val="single"/>
        </w:rPr>
        <w:t>Транспорт (ТЗ 506</w:t>
      </w:r>
      <w:r w:rsidRPr="006B4CC4">
        <w:rPr>
          <w:b/>
          <w:u w:val="single"/>
        </w:rPr>
        <w:t>)</w:t>
      </w:r>
    </w:p>
    <w:p w:rsidR="004546E8" w:rsidRDefault="004546E8" w:rsidP="004546E8">
      <w:pPr>
        <w:tabs>
          <w:tab w:val="left" w:pos="1005"/>
        </w:tabs>
        <w:jc w:val="center"/>
        <w:rPr>
          <w:color w:val="FFFF00"/>
          <w:sz w:val="20"/>
          <w:szCs w:val="20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3118"/>
        <w:gridCol w:w="2552"/>
        <w:gridCol w:w="2409"/>
        <w:gridCol w:w="1985"/>
        <w:gridCol w:w="2126"/>
      </w:tblGrid>
      <w:tr w:rsidR="004546E8" w:rsidRPr="00B4262B" w:rsidTr="007B7750">
        <w:trPr>
          <w:trHeight w:val="540"/>
        </w:trPr>
        <w:tc>
          <w:tcPr>
            <w:tcW w:w="675" w:type="dxa"/>
            <w:vMerge w:val="restart"/>
          </w:tcPr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4546E8" w:rsidRPr="00B4262B" w:rsidRDefault="004546E8" w:rsidP="007B7750">
            <w:pPr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Наименование вида разрешенного использования земельного участка</w:t>
            </w:r>
          </w:p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3118" w:type="dxa"/>
            <w:vMerge w:val="restart"/>
          </w:tcPr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Описание вида разрешенного использования земельного участка согласно</w:t>
            </w:r>
          </w:p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Классификатора видов разрешенного использования земельных участков</w:t>
            </w:r>
          </w:p>
          <w:p w:rsidR="004546E8" w:rsidRPr="00B4262B" w:rsidRDefault="004546E8" w:rsidP="007B7750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9072" w:type="dxa"/>
            <w:gridSpan w:val="4"/>
          </w:tcPr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546E8" w:rsidRPr="00B4262B" w:rsidTr="007B7750">
        <w:trPr>
          <w:trHeight w:val="3283"/>
        </w:trPr>
        <w:tc>
          <w:tcPr>
            <w:tcW w:w="675" w:type="dxa"/>
            <w:vMerge/>
          </w:tcPr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</w:tcPr>
          <w:p w:rsidR="004546E8" w:rsidRPr="00B4262B" w:rsidRDefault="004546E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546E8" w:rsidRPr="00B4262B" w:rsidRDefault="004546E8" w:rsidP="007B7750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09" w:type="dxa"/>
          </w:tcPr>
          <w:p w:rsidR="004546E8" w:rsidRPr="00B4262B" w:rsidRDefault="004546E8" w:rsidP="007B7750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985" w:type="dxa"/>
          </w:tcPr>
          <w:p w:rsidR="004546E8" w:rsidRPr="00B4262B" w:rsidRDefault="004546E8" w:rsidP="007B7750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126" w:type="dxa"/>
          </w:tcPr>
          <w:p w:rsidR="004546E8" w:rsidRPr="00B4262B" w:rsidRDefault="004546E8" w:rsidP="007B7750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546E8" w:rsidRPr="00F77193" w:rsidTr="007B7750">
        <w:tc>
          <w:tcPr>
            <w:tcW w:w="675" w:type="dxa"/>
          </w:tcPr>
          <w:p w:rsidR="004546E8" w:rsidRDefault="004546E8" w:rsidP="007B7750">
            <w:pPr>
              <w:pStyle w:val="aa"/>
            </w:pPr>
            <w:r>
              <w:t>1</w:t>
            </w:r>
          </w:p>
        </w:tc>
        <w:tc>
          <w:tcPr>
            <w:tcW w:w="1560" w:type="dxa"/>
          </w:tcPr>
          <w:p w:rsidR="004546E8" w:rsidRPr="00810DB6" w:rsidRDefault="004546E8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Предпринимательство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кодом 1.1.</w:t>
            </w:r>
          </w:p>
        </w:tc>
        <w:tc>
          <w:tcPr>
            <w:tcW w:w="2552" w:type="dxa"/>
          </w:tcPr>
          <w:p w:rsidR="004546E8" w:rsidRDefault="004546E8" w:rsidP="007B7750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Согласно пункта</w:t>
            </w:r>
          </w:p>
          <w:p w:rsidR="004546E8" w:rsidRPr="00810DB6" w:rsidRDefault="004546E8" w:rsidP="007B7750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>с кодом 1.1</w:t>
            </w:r>
          </w:p>
        </w:tc>
        <w:tc>
          <w:tcPr>
            <w:tcW w:w="2409" w:type="dxa"/>
          </w:tcPr>
          <w:p w:rsidR="004546E8" w:rsidRPr="00810DB6" w:rsidRDefault="004546E8" w:rsidP="007B7750">
            <w:pPr>
              <w:jc w:val="center"/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1985" w:type="dxa"/>
          </w:tcPr>
          <w:p w:rsidR="004546E8" w:rsidRPr="00810DB6" w:rsidRDefault="004546E8" w:rsidP="007B7750">
            <w:pPr>
              <w:jc w:val="center"/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126" w:type="dxa"/>
          </w:tcPr>
          <w:p w:rsidR="004546E8" w:rsidRPr="00810DB6" w:rsidRDefault="004546E8" w:rsidP="007B7750">
            <w:pPr>
              <w:jc w:val="center"/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4546E8" w:rsidRPr="00F77193" w:rsidTr="007B7750">
        <w:tc>
          <w:tcPr>
            <w:tcW w:w="675" w:type="dxa"/>
          </w:tcPr>
          <w:p w:rsidR="004546E8" w:rsidRDefault="004546E8" w:rsidP="007B7750">
            <w:pPr>
              <w:pStyle w:val="aa"/>
            </w:pPr>
            <w:r>
              <w:t>1.1</w:t>
            </w:r>
          </w:p>
        </w:tc>
        <w:tc>
          <w:tcPr>
            <w:tcW w:w="1560" w:type="dxa"/>
          </w:tcPr>
          <w:p w:rsidR="004546E8" w:rsidRPr="00810DB6" w:rsidRDefault="004546E8" w:rsidP="007B7750">
            <w:pPr>
              <w:pStyle w:val="aa"/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Объекты придорожного сервиса</w:t>
            </w:r>
          </w:p>
        </w:tc>
        <w:tc>
          <w:tcPr>
            <w:tcW w:w="3118" w:type="dxa"/>
          </w:tcPr>
          <w:p w:rsidR="004546E8" w:rsidRPr="00810DB6" w:rsidRDefault="004546E8" w:rsidP="007B7750">
            <w:pPr>
              <w:pStyle w:val="aa"/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 xml:space="preserve">Размещение автозаправочных станций (бензиновых, газовых); размещение магазинов сопутствующей торговли, зданий для организации общественного питания в качестве объектов придорожного сервиса; </w:t>
            </w:r>
            <w:r w:rsidRPr="00810DB6">
              <w:rPr>
                <w:sz w:val="20"/>
                <w:szCs w:val="20"/>
              </w:rPr>
              <w:lastRenderedPageBreak/>
              <w:t>предоставление гостиничных услуг в качестве придорожного сервиса; 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2552" w:type="dxa"/>
          </w:tcPr>
          <w:p w:rsidR="004546E8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 – (100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 xml:space="preserve">00) кв. м, </w:t>
            </w: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4546E8" w:rsidRPr="00973681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681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4546E8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  <w:r w:rsidRPr="00973681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4546E8" w:rsidRPr="00810DB6" w:rsidRDefault="004546E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5" w:type="dxa"/>
          </w:tcPr>
          <w:p w:rsidR="004546E8" w:rsidRPr="00810DB6" w:rsidRDefault="004546E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4546E8" w:rsidRPr="00810DB6" w:rsidRDefault="004546E8" w:rsidP="007B775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46E8" w:rsidRPr="00EB673B" w:rsidRDefault="004546E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EB673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4546E8" w:rsidRDefault="004546E8" w:rsidP="004546E8">
      <w:pPr>
        <w:ind w:firstLine="851"/>
        <w:jc w:val="both"/>
        <w:rPr>
          <w:b/>
        </w:rPr>
      </w:pPr>
    </w:p>
    <w:p w:rsidR="004546E8" w:rsidRDefault="004546E8" w:rsidP="004546E8">
      <w:pPr>
        <w:ind w:firstLine="851"/>
        <w:jc w:val="both"/>
        <w:rPr>
          <w:b/>
        </w:rPr>
      </w:pPr>
    </w:p>
    <w:p w:rsidR="00973DD2" w:rsidRDefault="00973DD2" w:rsidP="004546E8">
      <w:pPr>
        <w:ind w:firstLine="851"/>
        <w:jc w:val="center"/>
        <w:rPr>
          <w:b/>
        </w:rPr>
      </w:pPr>
    </w:p>
    <w:p w:rsidR="00973DD2" w:rsidRDefault="006F6415" w:rsidP="00973DD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973DD2" w:rsidRPr="006E4D33">
        <w:rPr>
          <w:sz w:val="28"/>
          <w:szCs w:val="28"/>
        </w:rPr>
        <w:t xml:space="preserve">. </w:t>
      </w:r>
      <w:r w:rsidR="00973DD2">
        <w:rPr>
          <w:sz w:val="28"/>
          <w:szCs w:val="28"/>
        </w:rPr>
        <w:t>Дополнить</w:t>
      </w:r>
      <w:r w:rsidR="00973DD2" w:rsidRPr="006E4D33">
        <w:rPr>
          <w:sz w:val="28"/>
          <w:szCs w:val="28"/>
        </w:rPr>
        <w:t xml:space="preserve"> градостроительные регламенты зоны </w:t>
      </w:r>
      <w:r w:rsidR="009108B4">
        <w:rPr>
          <w:sz w:val="28"/>
          <w:szCs w:val="28"/>
        </w:rPr>
        <w:t>з</w:t>
      </w:r>
      <w:r w:rsidR="00BD6F45">
        <w:rPr>
          <w:sz w:val="28"/>
          <w:szCs w:val="28"/>
        </w:rPr>
        <w:t>емельные участки (территории) общего пользования (</w:t>
      </w:r>
      <w:r w:rsidR="00BD6F45" w:rsidRPr="009108B4">
        <w:rPr>
          <w:b/>
          <w:sz w:val="28"/>
          <w:szCs w:val="28"/>
        </w:rPr>
        <w:t>ПТЗ 1101)</w:t>
      </w:r>
      <w:r w:rsidR="00973DD2" w:rsidRPr="006E4D33">
        <w:rPr>
          <w:sz w:val="28"/>
          <w:szCs w:val="28"/>
        </w:rPr>
        <w:t xml:space="preserve"> правил земле</w:t>
      </w:r>
      <w:r w:rsidR="009108B4">
        <w:rPr>
          <w:sz w:val="28"/>
          <w:szCs w:val="28"/>
        </w:rPr>
        <w:t>пользования и застройки Ирклиев</w:t>
      </w:r>
      <w:r w:rsidR="00973DD2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973DD2">
        <w:rPr>
          <w:sz w:val="28"/>
          <w:szCs w:val="28"/>
        </w:rPr>
        <w:t>для основного вида использования</w:t>
      </w:r>
      <w:r w:rsidR="00973DD2" w:rsidRPr="006E4D33">
        <w:rPr>
          <w:sz w:val="28"/>
          <w:szCs w:val="28"/>
        </w:rPr>
        <w:t xml:space="preserve"> земельных участков</w:t>
      </w:r>
      <w:r w:rsidR="00973DD2">
        <w:rPr>
          <w:sz w:val="28"/>
          <w:szCs w:val="28"/>
        </w:rPr>
        <w:t xml:space="preserve"> и объектов капитального строительства </w:t>
      </w:r>
      <w:r w:rsidR="00973DD2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973DD2" w:rsidRPr="006E4D33">
        <w:rPr>
          <w:sz w:val="28"/>
          <w:szCs w:val="28"/>
        </w:rPr>
        <w:t>:</w:t>
      </w:r>
    </w:p>
    <w:p w:rsidR="00BD6F45" w:rsidRDefault="00BD6F45" w:rsidP="00973DD2">
      <w:pPr>
        <w:ind w:firstLine="851"/>
        <w:jc w:val="center"/>
        <w:rPr>
          <w:b/>
          <w:sz w:val="28"/>
          <w:szCs w:val="28"/>
        </w:rPr>
      </w:pPr>
    </w:p>
    <w:p w:rsidR="008B7D07" w:rsidRDefault="008B7D07" w:rsidP="00973DD2">
      <w:pPr>
        <w:ind w:firstLine="851"/>
        <w:jc w:val="center"/>
        <w:rPr>
          <w:b/>
          <w:sz w:val="28"/>
          <w:szCs w:val="28"/>
        </w:rPr>
      </w:pPr>
    </w:p>
    <w:p w:rsidR="00453E18" w:rsidRPr="00BD6F45" w:rsidRDefault="00453E18" w:rsidP="00453E18">
      <w:pPr>
        <w:ind w:firstLine="851"/>
        <w:jc w:val="center"/>
        <w:rPr>
          <w:b/>
          <w:sz w:val="28"/>
          <w:szCs w:val="28"/>
          <w:u w:val="single"/>
        </w:rPr>
      </w:pPr>
      <w:r w:rsidRPr="006B4CC4">
        <w:rPr>
          <w:b/>
        </w:rPr>
        <w:t>Земельные участки (территории) общего пользования (ПТЗ 1101)</w:t>
      </w:r>
    </w:p>
    <w:p w:rsidR="00453E18" w:rsidRDefault="00453E18" w:rsidP="00453E18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3260"/>
        <w:gridCol w:w="1843"/>
        <w:gridCol w:w="2268"/>
        <w:gridCol w:w="2268"/>
        <w:gridCol w:w="2551"/>
      </w:tblGrid>
      <w:tr w:rsidR="00453E18" w:rsidRPr="008B7D07" w:rsidTr="007B7750">
        <w:trPr>
          <w:trHeight w:val="540"/>
        </w:trPr>
        <w:tc>
          <w:tcPr>
            <w:tcW w:w="675" w:type="dxa"/>
            <w:vMerge w:val="restart"/>
          </w:tcPr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453E18" w:rsidRPr="006B4CC4" w:rsidRDefault="00453E18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260" w:type="dxa"/>
            <w:vMerge w:val="restart"/>
          </w:tcPr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453E18" w:rsidRPr="006B4CC4" w:rsidRDefault="00453E1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930" w:type="dxa"/>
            <w:gridSpan w:val="4"/>
          </w:tcPr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53E18" w:rsidRPr="008B7D07" w:rsidTr="007B7750">
        <w:trPr>
          <w:trHeight w:val="3404"/>
        </w:trPr>
        <w:tc>
          <w:tcPr>
            <w:tcW w:w="675" w:type="dxa"/>
            <w:vMerge/>
          </w:tcPr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53E18" w:rsidRPr="006B4CC4" w:rsidRDefault="00453E1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53E18" w:rsidRPr="006B4CC4" w:rsidRDefault="00453E1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453E18" w:rsidRPr="006B4CC4" w:rsidRDefault="00453E1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453E18" w:rsidRPr="006B4CC4" w:rsidRDefault="00453E1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453E18" w:rsidRPr="006B4CC4" w:rsidRDefault="00453E1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453E18" w:rsidRPr="008B7D07" w:rsidTr="007B7750">
        <w:tc>
          <w:tcPr>
            <w:tcW w:w="675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3260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843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903AA9" w:rsidRDefault="00453E18" w:rsidP="007B7750">
            <w:pPr>
              <w:jc w:val="center"/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CE62EA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CE62EA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551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903AA9" w:rsidRDefault="00453E18" w:rsidP="007B7750">
            <w:pPr>
              <w:jc w:val="center"/>
              <w:rPr>
                <w:sz w:val="20"/>
                <w:szCs w:val="20"/>
                <w:highlight w:val="yellow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</w:tr>
      <w:tr w:rsidR="00453E18" w:rsidRPr="008B7D07" w:rsidTr="007B7750">
        <w:tc>
          <w:tcPr>
            <w:tcW w:w="675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2.</w:t>
            </w:r>
          </w:p>
        </w:tc>
        <w:tc>
          <w:tcPr>
            <w:tcW w:w="1560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Деятельность по особой охране и изучению природы</w:t>
            </w:r>
          </w:p>
        </w:tc>
        <w:tc>
          <w:tcPr>
            <w:tcW w:w="3260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843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903AA9" w:rsidRDefault="00453E18" w:rsidP="007B7750">
            <w:pPr>
              <w:jc w:val="center"/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CE62EA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CE62EA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551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903AA9" w:rsidRDefault="00453E18" w:rsidP="007B7750">
            <w:pPr>
              <w:jc w:val="center"/>
              <w:rPr>
                <w:sz w:val="20"/>
                <w:szCs w:val="20"/>
                <w:highlight w:val="yellow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</w:tr>
      <w:tr w:rsidR="00453E18" w:rsidRPr="008B7D07" w:rsidTr="007B7750">
        <w:tc>
          <w:tcPr>
            <w:tcW w:w="675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560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Охрана природных территорий</w:t>
            </w:r>
          </w:p>
        </w:tc>
        <w:tc>
          <w:tcPr>
            <w:tcW w:w="3260" w:type="dxa"/>
          </w:tcPr>
          <w:p w:rsidR="00453E18" w:rsidRPr="006B4CC4" w:rsidRDefault="00453E18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843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903AA9" w:rsidRDefault="00453E18" w:rsidP="007B7750">
            <w:pPr>
              <w:jc w:val="center"/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CE62EA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CE62EA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551" w:type="dxa"/>
          </w:tcPr>
          <w:p w:rsidR="00453E18" w:rsidRPr="00851F52" w:rsidRDefault="00453E18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453E18" w:rsidRPr="00903AA9" w:rsidRDefault="00453E18" w:rsidP="007B7750">
            <w:pPr>
              <w:jc w:val="center"/>
              <w:rPr>
                <w:sz w:val="20"/>
                <w:szCs w:val="20"/>
                <w:highlight w:val="yellow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</w:tr>
    </w:tbl>
    <w:p w:rsidR="00453E18" w:rsidRDefault="00453E18" w:rsidP="00453E18">
      <w:pPr>
        <w:ind w:firstLine="851"/>
        <w:jc w:val="both"/>
        <w:rPr>
          <w:sz w:val="28"/>
          <w:szCs w:val="28"/>
        </w:rPr>
      </w:pPr>
    </w:p>
    <w:p w:rsidR="00453E18" w:rsidRPr="006B4CC4" w:rsidRDefault="00453E18" w:rsidP="00453E18">
      <w:pPr>
        <w:ind w:firstLine="851"/>
        <w:jc w:val="both"/>
      </w:pPr>
      <w:r w:rsidRPr="006B4CC4">
        <w:t>Условно – разрешенные виды использования земельных участков и объектов капитального строительства – нет</w:t>
      </w:r>
    </w:p>
    <w:p w:rsidR="00453E18" w:rsidRDefault="00453E18" w:rsidP="00453E18">
      <w:pPr>
        <w:ind w:firstLine="851"/>
        <w:jc w:val="both"/>
        <w:rPr>
          <w:sz w:val="28"/>
          <w:szCs w:val="28"/>
        </w:rPr>
      </w:pPr>
    </w:p>
    <w:p w:rsidR="00453E18" w:rsidRDefault="00453E18" w:rsidP="00453E18">
      <w:pPr>
        <w:ind w:firstLine="851"/>
        <w:jc w:val="both"/>
        <w:rPr>
          <w:sz w:val="28"/>
          <w:szCs w:val="28"/>
        </w:rPr>
      </w:pPr>
    </w:p>
    <w:p w:rsidR="008B7D07" w:rsidRDefault="008B7D07" w:rsidP="00453E18">
      <w:pPr>
        <w:ind w:firstLine="851"/>
        <w:jc w:val="center"/>
        <w:rPr>
          <w:sz w:val="28"/>
          <w:szCs w:val="28"/>
        </w:rPr>
      </w:pPr>
    </w:p>
    <w:p w:rsidR="00BD6F45" w:rsidRDefault="006F6415" w:rsidP="00BD6F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BD6F45" w:rsidRPr="006E4D33">
        <w:rPr>
          <w:sz w:val="28"/>
          <w:szCs w:val="28"/>
        </w:rPr>
        <w:t xml:space="preserve">. </w:t>
      </w:r>
      <w:r w:rsidR="00BD6F45">
        <w:rPr>
          <w:sz w:val="28"/>
          <w:szCs w:val="28"/>
        </w:rPr>
        <w:t>Дополнить</w:t>
      </w:r>
      <w:r w:rsidR="00BD6F45" w:rsidRPr="006E4D33">
        <w:rPr>
          <w:sz w:val="28"/>
          <w:szCs w:val="28"/>
        </w:rPr>
        <w:t xml:space="preserve"> градостроительные регламенты зоны </w:t>
      </w:r>
      <w:r w:rsidR="00BD6F45">
        <w:rPr>
          <w:sz w:val="28"/>
          <w:szCs w:val="28"/>
        </w:rPr>
        <w:t xml:space="preserve">водные объекты </w:t>
      </w:r>
      <w:r w:rsidR="00BD6F45" w:rsidRPr="009108B4">
        <w:rPr>
          <w:b/>
          <w:sz w:val="28"/>
          <w:szCs w:val="28"/>
        </w:rPr>
        <w:t>(АЗ 1000</w:t>
      </w:r>
      <w:r w:rsidR="00BD6F45">
        <w:rPr>
          <w:sz w:val="28"/>
          <w:szCs w:val="28"/>
        </w:rPr>
        <w:t>)</w:t>
      </w:r>
      <w:r w:rsidR="00BD6F45" w:rsidRPr="006E4D33">
        <w:rPr>
          <w:sz w:val="28"/>
          <w:szCs w:val="28"/>
        </w:rPr>
        <w:t xml:space="preserve"> правил земле</w:t>
      </w:r>
      <w:r w:rsidR="009108B4">
        <w:rPr>
          <w:sz w:val="28"/>
          <w:szCs w:val="28"/>
        </w:rPr>
        <w:t>пользования и застройки Ирклиев</w:t>
      </w:r>
      <w:r w:rsidR="00BD6F45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BD6F45">
        <w:rPr>
          <w:sz w:val="28"/>
          <w:szCs w:val="28"/>
        </w:rPr>
        <w:t>для основного вида использования</w:t>
      </w:r>
      <w:r w:rsidR="00BD6F45" w:rsidRPr="006E4D33">
        <w:rPr>
          <w:sz w:val="28"/>
          <w:szCs w:val="28"/>
        </w:rPr>
        <w:t xml:space="preserve"> земельных участков</w:t>
      </w:r>
      <w:r w:rsidR="00BD6F45">
        <w:rPr>
          <w:sz w:val="28"/>
          <w:szCs w:val="28"/>
        </w:rPr>
        <w:t xml:space="preserve"> и объектов капитального строительства </w:t>
      </w:r>
      <w:r w:rsidR="00BD6F45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BD6F45" w:rsidRPr="006E4D33">
        <w:rPr>
          <w:sz w:val="28"/>
          <w:szCs w:val="28"/>
        </w:rPr>
        <w:t>:</w:t>
      </w:r>
    </w:p>
    <w:p w:rsidR="00221B2A" w:rsidRPr="00BD6F45" w:rsidRDefault="00221B2A" w:rsidP="00221B2A">
      <w:pPr>
        <w:ind w:firstLine="851"/>
        <w:jc w:val="center"/>
        <w:rPr>
          <w:b/>
          <w:sz w:val="28"/>
          <w:szCs w:val="28"/>
          <w:u w:val="single"/>
        </w:rPr>
      </w:pPr>
      <w:r w:rsidRPr="006B4CC4">
        <w:rPr>
          <w:b/>
        </w:rPr>
        <w:t>Водные объекты (АЗ 1000)</w:t>
      </w:r>
    </w:p>
    <w:p w:rsidR="00221B2A" w:rsidRDefault="00221B2A" w:rsidP="00221B2A">
      <w:pPr>
        <w:ind w:firstLine="851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3260"/>
        <w:gridCol w:w="1984"/>
        <w:gridCol w:w="2127"/>
        <w:gridCol w:w="2268"/>
        <w:gridCol w:w="2551"/>
      </w:tblGrid>
      <w:tr w:rsidR="00221B2A" w:rsidRPr="006B4CC4" w:rsidTr="007B7750">
        <w:trPr>
          <w:trHeight w:val="540"/>
        </w:trPr>
        <w:tc>
          <w:tcPr>
            <w:tcW w:w="675" w:type="dxa"/>
            <w:vMerge w:val="restart"/>
          </w:tcPr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 xml:space="preserve">Наименование вида </w:t>
            </w:r>
            <w:r w:rsidRPr="006B4CC4">
              <w:rPr>
                <w:sz w:val="20"/>
                <w:szCs w:val="20"/>
              </w:rPr>
              <w:lastRenderedPageBreak/>
              <w:t>разрешенного использования земельного участка</w:t>
            </w:r>
          </w:p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260" w:type="dxa"/>
            <w:vMerge w:val="restart"/>
          </w:tcPr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участка </w:t>
            </w:r>
            <w:r w:rsidRPr="006B4CC4">
              <w:rPr>
                <w:sz w:val="20"/>
                <w:szCs w:val="20"/>
              </w:rPr>
              <w:lastRenderedPageBreak/>
              <w:t>согласно</w:t>
            </w:r>
          </w:p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221B2A" w:rsidRPr="006B4CC4" w:rsidRDefault="00221B2A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930" w:type="dxa"/>
            <w:gridSpan w:val="4"/>
          </w:tcPr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21B2A" w:rsidRPr="006B4CC4" w:rsidTr="007B7750">
        <w:trPr>
          <w:trHeight w:val="3262"/>
        </w:trPr>
        <w:tc>
          <w:tcPr>
            <w:tcW w:w="675" w:type="dxa"/>
            <w:vMerge/>
          </w:tcPr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221B2A" w:rsidRPr="006B4CC4" w:rsidRDefault="00221B2A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1B2A" w:rsidRPr="006B4CC4" w:rsidRDefault="00221B2A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127" w:type="dxa"/>
          </w:tcPr>
          <w:p w:rsidR="00221B2A" w:rsidRPr="006B4CC4" w:rsidRDefault="00221B2A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221B2A" w:rsidRPr="006B4CC4" w:rsidRDefault="00221B2A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221B2A" w:rsidRPr="006B4CC4" w:rsidRDefault="00221B2A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6B4CC4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221B2A" w:rsidRPr="006B4CC4" w:rsidTr="007B7750">
        <w:tc>
          <w:tcPr>
            <w:tcW w:w="675" w:type="dxa"/>
          </w:tcPr>
          <w:p w:rsidR="00221B2A" w:rsidRPr="006B4CC4" w:rsidRDefault="00221B2A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60" w:type="dxa"/>
          </w:tcPr>
          <w:p w:rsidR="00221B2A" w:rsidRPr="006B4CC4" w:rsidRDefault="00221B2A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Водные объекты</w:t>
            </w:r>
          </w:p>
        </w:tc>
        <w:tc>
          <w:tcPr>
            <w:tcW w:w="3260" w:type="dxa"/>
          </w:tcPr>
          <w:p w:rsidR="00221B2A" w:rsidRPr="006B4CC4" w:rsidRDefault="00221B2A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84" w:type="dxa"/>
          </w:tcPr>
          <w:p w:rsidR="00221B2A" w:rsidRPr="006B4CC4" w:rsidRDefault="00221B2A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B4CC4"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1.1-1.3</w:t>
            </w:r>
          </w:p>
        </w:tc>
        <w:tc>
          <w:tcPr>
            <w:tcW w:w="2127" w:type="dxa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Согласно пунктов с кодами 1.1-1.3</w:t>
            </w:r>
          </w:p>
        </w:tc>
        <w:tc>
          <w:tcPr>
            <w:tcW w:w="2268" w:type="dxa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Согласно пунктов с кодами 1.1-1.3</w:t>
            </w:r>
          </w:p>
        </w:tc>
        <w:tc>
          <w:tcPr>
            <w:tcW w:w="2551" w:type="dxa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Согласно пунктов с кодами 1.1-1.3</w:t>
            </w:r>
          </w:p>
        </w:tc>
      </w:tr>
      <w:tr w:rsidR="00221B2A" w:rsidRPr="006B4CC4" w:rsidTr="007B7750">
        <w:tc>
          <w:tcPr>
            <w:tcW w:w="675" w:type="dxa"/>
          </w:tcPr>
          <w:p w:rsidR="00221B2A" w:rsidRPr="005E5DD3" w:rsidRDefault="00221B2A" w:rsidP="007B7750">
            <w:pPr>
              <w:pStyle w:val="aa"/>
              <w:rPr>
                <w:sz w:val="20"/>
                <w:szCs w:val="20"/>
              </w:rPr>
            </w:pPr>
            <w:r w:rsidRPr="005E5DD3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</w:tcPr>
          <w:p w:rsidR="00221B2A" w:rsidRPr="005E5DD3" w:rsidRDefault="00221B2A" w:rsidP="007B7750">
            <w:pPr>
              <w:pStyle w:val="aa"/>
              <w:rPr>
                <w:sz w:val="20"/>
                <w:szCs w:val="20"/>
              </w:rPr>
            </w:pPr>
            <w:r w:rsidRPr="005E5DD3">
              <w:rPr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3260" w:type="dxa"/>
          </w:tcPr>
          <w:p w:rsidR="00221B2A" w:rsidRPr="005E5DD3" w:rsidRDefault="00221B2A" w:rsidP="007B7750">
            <w:pPr>
              <w:pStyle w:val="aa"/>
              <w:rPr>
                <w:sz w:val="20"/>
                <w:szCs w:val="20"/>
              </w:rPr>
            </w:pPr>
            <w:r w:rsidRPr="005E5DD3">
              <w:rPr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84" w:type="dxa"/>
          </w:tcPr>
          <w:p w:rsidR="00221B2A" w:rsidRPr="00973681" w:rsidRDefault="00221B2A" w:rsidP="007B77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3681">
              <w:rPr>
                <w:sz w:val="20"/>
                <w:szCs w:val="20"/>
              </w:rPr>
              <w:t>Согласно п. 6 ст. 36 Градостроительного кодекса Российской Федерации градостроительные регламенты не устанавливаются для земель</w:t>
            </w:r>
            <w:r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покрытых поверхностными водами.</w:t>
            </w:r>
          </w:p>
          <w:p w:rsidR="00221B2A" w:rsidRPr="005E5DD3" w:rsidRDefault="00221B2A" w:rsidP="007B77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221B2A" w:rsidRPr="00973681" w:rsidRDefault="00221B2A" w:rsidP="007B77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3681">
              <w:rPr>
                <w:sz w:val="20"/>
                <w:szCs w:val="20"/>
              </w:rPr>
              <w:t>Согласно п. 6 ст. 36 Градостроительного кодекса Российской Федерации градостроительные регламенты не устанавливаются для земель</w:t>
            </w:r>
            <w:r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покрытых поверхностными водами.</w:t>
            </w:r>
          </w:p>
          <w:p w:rsidR="00221B2A" w:rsidRPr="005E5DD3" w:rsidRDefault="00221B2A" w:rsidP="007B77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21B2A" w:rsidRPr="00973681" w:rsidRDefault="00221B2A" w:rsidP="007B77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3681">
              <w:rPr>
                <w:sz w:val="20"/>
                <w:szCs w:val="20"/>
              </w:rPr>
              <w:t>Согласно п. 6 ст. 36 Градостроительного кодекса Российской Федерации градостроительные регламенты не устанавливаются для земель</w:t>
            </w:r>
            <w:r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покрытых поверхностными водами.</w:t>
            </w:r>
          </w:p>
          <w:p w:rsidR="00221B2A" w:rsidRPr="005E5DD3" w:rsidRDefault="00221B2A" w:rsidP="007B77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21B2A" w:rsidRPr="00973681" w:rsidRDefault="00221B2A" w:rsidP="007B775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3681">
              <w:rPr>
                <w:sz w:val="20"/>
                <w:szCs w:val="20"/>
              </w:rPr>
              <w:t>Согласно п. 6 ст. 36 Градостроительного кодекса Российской Федерации градостроительные регламенты не устанавливаются для земель</w:t>
            </w:r>
            <w:r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покрытых поверхностными водами.</w:t>
            </w:r>
          </w:p>
          <w:p w:rsidR="00221B2A" w:rsidRPr="005E5DD3" w:rsidRDefault="00221B2A" w:rsidP="007B7750">
            <w:pPr>
              <w:jc w:val="center"/>
              <w:rPr>
                <w:sz w:val="20"/>
                <w:szCs w:val="20"/>
              </w:rPr>
            </w:pPr>
          </w:p>
        </w:tc>
      </w:tr>
      <w:tr w:rsidR="00221B2A" w:rsidRPr="006B4CC4" w:rsidTr="007B7750">
        <w:tc>
          <w:tcPr>
            <w:tcW w:w="675" w:type="dxa"/>
          </w:tcPr>
          <w:p w:rsidR="00221B2A" w:rsidRPr="005E5DD3" w:rsidRDefault="00221B2A" w:rsidP="007B7750">
            <w:pPr>
              <w:pStyle w:val="aa"/>
              <w:rPr>
                <w:sz w:val="20"/>
                <w:szCs w:val="20"/>
              </w:rPr>
            </w:pPr>
            <w:r w:rsidRPr="005E5DD3">
              <w:rPr>
                <w:sz w:val="20"/>
                <w:szCs w:val="20"/>
              </w:rPr>
              <w:t>1.2</w:t>
            </w:r>
          </w:p>
        </w:tc>
        <w:tc>
          <w:tcPr>
            <w:tcW w:w="1560" w:type="dxa"/>
          </w:tcPr>
          <w:p w:rsidR="00221B2A" w:rsidRPr="005E5DD3" w:rsidRDefault="00221B2A" w:rsidP="007B7750">
            <w:pPr>
              <w:pStyle w:val="aa"/>
              <w:rPr>
                <w:sz w:val="20"/>
                <w:szCs w:val="20"/>
              </w:rPr>
            </w:pPr>
            <w:r w:rsidRPr="005E5DD3">
              <w:rPr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3260" w:type="dxa"/>
          </w:tcPr>
          <w:p w:rsidR="00221B2A" w:rsidRPr="005E5DD3" w:rsidRDefault="00221B2A" w:rsidP="007B7750">
            <w:pPr>
              <w:pStyle w:val="aa"/>
              <w:rPr>
                <w:sz w:val="20"/>
                <w:szCs w:val="20"/>
              </w:rPr>
            </w:pPr>
            <w:r w:rsidRPr="005E5DD3">
              <w:rPr>
                <w:sz w:val="20"/>
                <w:szCs w:val="20"/>
              </w:rPr>
              <w:t xml:space="preserve"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</w:t>
            </w:r>
            <w:r w:rsidRPr="005E5DD3">
              <w:rPr>
                <w:sz w:val="20"/>
                <w:szCs w:val="20"/>
              </w:rPr>
              <w:lastRenderedPageBreak/>
              <w:t>вод и (или) дренажных вод, проведение дноуглубительных, взрывных, буровых и других работ, связанных с изменением дна и берегов водных объектов).</w:t>
            </w:r>
          </w:p>
        </w:tc>
        <w:tc>
          <w:tcPr>
            <w:tcW w:w="1984" w:type="dxa"/>
          </w:tcPr>
          <w:p w:rsidR="00221B2A" w:rsidRDefault="00221B2A" w:rsidP="007B7750">
            <w:r w:rsidRPr="00BB6564">
              <w:rPr>
                <w:sz w:val="20"/>
                <w:szCs w:val="20"/>
              </w:rPr>
              <w:lastRenderedPageBreak/>
              <w:t>Согласно п. 6 ст. 36 Градостроительного кодекса Российской Федерации г</w:t>
            </w:r>
            <w:r w:rsidRPr="00973681">
              <w:rPr>
                <w:sz w:val="20"/>
                <w:szCs w:val="20"/>
              </w:rPr>
              <w:t xml:space="preserve">радостроительные регламенты не устанавливаются </w:t>
            </w:r>
            <w:r w:rsidRPr="00973681">
              <w:rPr>
                <w:sz w:val="20"/>
                <w:szCs w:val="20"/>
              </w:rPr>
              <w:lastRenderedPageBreak/>
              <w:t>для земель</w:t>
            </w:r>
            <w:r w:rsidRPr="00BB6564"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</w:t>
            </w:r>
            <w:r w:rsidRPr="00BB6564">
              <w:rPr>
                <w:sz w:val="20"/>
                <w:szCs w:val="20"/>
              </w:rPr>
              <w:t>покрытых поверхностными водами.</w:t>
            </w:r>
          </w:p>
        </w:tc>
        <w:tc>
          <w:tcPr>
            <w:tcW w:w="2127" w:type="dxa"/>
          </w:tcPr>
          <w:p w:rsidR="00221B2A" w:rsidRDefault="00221B2A" w:rsidP="007B7750">
            <w:r w:rsidRPr="00BB6564">
              <w:rPr>
                <w:sz w:val="20"/>
                <w:szCs w:val="20"/>
              </w:rPr>
              <w:lastRenderedPageBreak/>
              <w:t>Согласно п. 6 ст. 36 Градостроительного кодекса Российской Федерации г</w:t>
            </w:r>
            <w:r w:rsidRPr="00973681">
              <w:rPr>
                <w:sz w:val="20"/>
                <w:szCs w:val="20"/>
              </w:rPr>
              <w:t xml:space="preserve">радостроительные регламенты не устанавливаются для </w:t>
            </w:r>
            <w:r w:rsidRPr="00973681">
              <w:rPr>
                <w:sz w:val="20"/>
                <w:szCs w:val="20"/>
              </w:rPr>
              <w:lastRenderedPageBreak/>
              <w:t>земель</w:t>
            </w:r>
            <w:r w:rsidRPr="00BB6564"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</w:t>
            </w:r>
            <w:r w:rsidRPr="00BB6564">
              <w:rPr>
                <w:sz w:val="20"/>
                <w:szCs w:val="20"/>
              </w:rPr>
              <w:t>покрытых поверхностными водами.</w:t>
            </w:r>
          </w:p>
        </w:tc>
        <w:tc>
          <w:tcPr>
            <w:tcW w:w="2268" w:type="dxa"/>
          </w:tcPr>
          <w:p w:rsidR="00221B2A" w:rsidRDefault="00221B2A" w:rsidP="007B7750">
            <w:r w:rsidRPr="00BB6564">
              <w:rPr>
                <w:sz w:val="20"/>
                <w:szCs w:val="20"/>
              </w:rPr>
              <w:lastRenderedPageBreak/>
              <w:t>Согласно п. 6 ст. 36 Градостроительного кодекса Российской Федерации г</w:t>
            </w:r>
            <w:r w:rsidRPr="00973681">
              <w:rPr>
                <w:sz w:val="20"/>
                <w:szCs w:val="20"/>
              </w:rPr>
              <w:t xml:space="preserve">радостроительные регламенты не устанавливаются для </w:t>
            </w:r>
            <w:r w:rsidRPr="00973681">
              <w:rPr>
                <w:sz w:val="20"/>
                <w:szCs w:val="20"/>
              </w:rPr>
              <w:lastRenderedPageBreak/>
              <w:t>земель</w:t>
            </w:r>
            <w:r w:rsidRPr="00BB6564"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</w:t>
            </w:r>
            <w:r w:rsidRPr="00BB6564">
              <w:rPr>
                <w:sz w:val="20"/>
                <w:szCs w:val="20"/>
              </w:rPr>
              <w:t>покрытых поверхностными водами.</w:t>
            </w:r>
          </w:p>
        </w:tc>
        <w:tc>
          <w:tcPr>
            <w:tcW w:w="2551" w:type="dxa"/>
          </w:tcPr>
          <w:p w:rsidR="00221B2A" w:rsidRDefault="00221B2A" w:rsidP="007B7750">
            <w:r w:rsidRPr="00BB6564">
              <w:rPr>
                <w:sz w:val="20"/>
                <w:szCs w:val="20"/>
              </w:rPr>
              <w:lastRenderedPageBreak/>
              <w:t>Согласно п. 6 ст. 36 Градостроительного кодекса Российской Федерации г</w:t>
            </w:r>
            <w:r w:rsidRPr="00973681">
              <w:rPr>
                <w:sz w:val="20"/>
                <w:szCs w:val="20"/>
              </w:rPr>
              <w:t xml:space="preserve">радостроительные регламенты не устанавливаются для </w:t>
            </w:r>
            <w:r w:rsidRPr="00973681">
              <w:rPr>
                <w:sz w:val="20"/>
                <w:szCs w:val="20"/>
              </w:rPr>
              <w:lastRenderedPageBreak/>
              <w:t>земель</w:t>
            </w:r>
            <w:r w:rsidRPr="00BB6564">
              <w:rPr>
                <w:sz w:val="20"/>
                <w:szCs w:val="20"/>
              </w:rPr>
              <w:t>,</w:t>
            </w:r>
            <w:r w:rsidRPr="00973681">
              <w:rPr>
                <w:sz w:val="20"/>
                <w:szCs w:val="20"/>
              </w:rPr>
              <w:t xml:space="preserve"> </w:t>
            </w:r>
            <w:r w:rsidRPr="00BB6564">
              <w:rPr>
                <w:sz w:val="20"/>
                <w:szCs w:val="20"/>
              </w:rPr>
              <w:t>покрытых поверхностными водами.</w:t>
            </w:r>
          </w:p>
        </w:tc>
      </w:tr>
      <w:tr w:rsidR="00221B2A" w:rsidRPr="006B4CC4" w:rsidTr="007B7750">
        <w:tc>
          <w:tcPr>
            <w:tcW w:w="675" w:type="dxa"/>
          </w:tcPr>
          <w:p w:rsidR="00221B2A" w:rsidRPr="006B4CC4" w:rsidRDefault="00221B2A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lastRenderedPageBreak/>
              <w:t>1.3</w:t>
            </w:r>
          </w:p>
        </w:tc>
        <w:tc>
          <w:tcPr>
            <w:tcW w:w="1560" w:type="dxa"/>
          </w:tcPr>
          <w:p w:rsidR="00221B2A" w:rsidRPr="006B4CC4" w:rsidRDefault="00221B2A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Гидротехнические сооружения</w:t>
            </w:r>
          </w:p>
        </w:tc>
        <w:tc>
          <w:tcPr>
            <w:tcW w:w="3260" w:type="dxa"/>
          </w:tcPr>
          <w:p w:rsidR="00221B2A" w:rsidRPr="006B4CC4" w:rsidRDefault="00221B2A" w:rsidP="007B7750">
            <w:pPr>
              <w:pStyle w:val="aa"/>
              <w:rPr>
                <w:sz w:val="20"/>
                <w:szCs w:val="20"/>
              </w:rPr>
            </w:pPr>
            <w:r w:rsidRPr="006B4CC4">
              <w:rPr>
                <w:sz w:val="20"/>
                <w:szCs w:val="20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сооружений).</w:t>
            </w:r>
          </w:p>
        </w:tc>
        <w:tc>
          <w:tcPr>
            <w:tcW w:w="1984" w:type="dxa"/>
          </w:tcPr>
          <w:p w:rsidR="00221B2A" w:rsidRDefault="00221B2A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минимальная (максимальная) площадь земельного участка,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 – (100</w:t>
            </w:r>
            <w:r w:rsidRPr="00810DB6">
              <w:rPr>
                <w:rFonts w:ascii="Times New Roman" w:hAnsi="Times New Roman" w:cs="Times New Roman"/>
                <w:sz w:val="20"/>
                <w:szCs w:val="20"/>
              </w:rPr>
              <w:t xml:space="preserve">00) кв. м, </w:t>
            </w:r>
          </w:p>
          <w:p w:rsidR="00221B2A" w:rsidRPr="006B4CC4" w:rsidRDefault="00221B2A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норм действующего законодательства, а также установленным требованиям к гидротехническим сооружениям</w:t>
            </w:r>
          </w:p>
        </w:tc>
        <w:tc>
          <w:tcPr>
            <w:tcW w:w="2268" w:type="dxa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норм действующего законодательства, а также установленным требованиям к гидротехническим сооружениям</w:t>
            </w:r>
          </w:p>
        </w:tc>
        <w:tc>
          <w:tcPr>
            <w:tcW w:w="2551" w:type="dxa"/>
          </w:tcPr>
          <w:p w:rsidR="00221B2A" w:rsidRPr="006B4CC4" w:rsidRDefault="00221B2A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норм действующего законодательства, а также установленным требованиям к гидротехническим сооружениям</w:t>
            </w:r>
          </w:p>
        </w:tc>
      </w:tr>
    </w:tbl>
    <w:p w:rsidR="00221B2A" w:rsidRPr="006B4CC4" w:rsidRDefault="00221B2A" w:rsidP="00221B2A">
      <w:pPr>
        <w:ind w:firstLine="851"/>
        <w:jc w:val="both"/>
        <w:rPr>
          <w:sz w:val="20"/>
          <w:szCs w:val="20"/>
        </w:rPr>
      </w:pPr>
    </w:p>
    <w:p w:rsidR="00221B2A" w:rsidRDefault="00221B2A" w:rsidP="00221B2A">
      <w:pPr>
        <w:ind w:firstLine="851"/>
        <w:jc w:val="both"/>
      </w:pPr>
    </w:p>
    <w:p w:rsidR="00221B2A" w:rsidRDefault="00221B2A" w:rsidP="00221B2A">
      <w:pPr>
        <w:ind w:firstLine="851"/>
        <w:jc w:val="both"/>
      </w:pPr>
      <w:r w:rsidRPr="006B4CC4">
        <w:t>Условно – разрешенные виды использования земельных участков и объектов капитального строительства – нет.</w:t>
      </w:r>
    </w:p>
    <w:p w:rsidR="00E757EE" w:rsidRDefault="00E757EE" w:rsidP="00221B2A">
      <w:pPr>
        <w:ind w:firstLine="851"/>
        <w:jc w:val="center"/>
        <w:rPr>
          <w:sz w:val="28"/>
          <w:szCs w:val="28"/>
        </w:rPr>
      </w:pPr>
    </w:p>
    <w:p w:rsidR="00E757EE" w:rsidRDefault="006F6415" w:rsidP="00E757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E757EE" w:rsidRPr="006E4D33">
        <w:rPr>
          <w:sz w:val="28"/>
          <w:szCs w:val="28"/>
        </w:rPr>
        <w:t xml:space="preserve">. </w:t>
      </w:r>
      <w:r w:rsidR="00E757EE">
        <w:rPr>
          <w:sz w:val="28"/>
          <w:szCs w:val="28"/>
        </w:rPr>
        <w:t>Дополнить</w:t>
      </w:r>
      <w:r w:rsidR="00E757EE" w:rsidRPr="006E4D33">
        <w:rPr>
          <w:sz w:val="28"/>
          <w:szCs w:val="28"/>
        </w:rPr>
        <w:t xml:space="preserve"> градостроительные регламенты зоны </w:t>
      </w:r>
      <w:r w:rsidR="00E757EE">
        <w:rPr>
          <w:sz w:val="28"/>
          <w:szCs w:val="28"/>
        </w:rPr>
        <w:t xml:space="preserve">коммунальное обслуживание </w:t>
      </w:r>
      <w:r w:rsidR="00E757EE" w:rsidRPr="009108B4">
        <w:rPr>
          <w:b/>
          <w:sz w:val="28"/>
          <w:szCs w:val="28"/>
        </w:rPr>
        <w:t>(ИЗ 401</w:t>
      </w:r>
      <w:r w:rsidR="00E757EE">
        <w:rPr>
          <w:sz w:val="28"/>
          <w:szCs w:val="28"/>
        </w:rPr>
        <w:t>)</w:t>
      </w:r>
      <w:r w:rsidR="00E757EE" w:rsidRPr="006E4D33">
        <w:rPr>
          <w:sz w:val="28"/>
          <w:szCs w:val="28"/>
        </w:rPr>
        <w:t xml:space="preserve"> правил земле</w:t>
      </w:r>
      <w:r w:rsidR="009108B4">
        <w:rPr>
          <w:sz w:val="28"/>
          <w:szCs w:val="28"/>
        </w:rPr>
        <w:t>пользования и застройки Ирклиев</w:t>
      </w:r>
      <w:r w:rsidR="00E757EE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E757EE">
        <w:rPr>
          <w:sz w:val="28"/>
          <w:szCs w:val="28"/>
        </w:rPr>
        <w:t>для основного вида использования</w:t>
      </w:r>
      <w:r w:rsidR="00E757EE" w:rsidRPr="006E4D33">
        <w:rPr>
          <w:sz w:val="28"/>
          <w:szCs w:val="28"/>
        </w:rPr>
        <w:t xml:space="preserve"> земельных участков</w:t>
      </w:r>
      <w:r w:rsidR="00E757EE">
        <w:rPr>
          <w:sz w:val="28"/>
          <w:szCs w:val="28"/>
        </w:rPr>
        <w:t xml:space="preserve"> и объектов капитального строительства </w:t>
      </w:r>
      <w:r w:rsidR="00E757EE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E757EE" w:rsidRPr="006E4D33">
        <w:rPr>
          <w:sz w:val="28"/>
          <w:szCs w:val="28"/>
        </w:rPr>
        <w:t>:</w:t>
      </w:r>
    </w:p>
    <w:p w:rsidR="00E03305" w:rsidRPr="005E5DD3" w:rsidRDefault="00E03305" w:rsidP="00E03305">
      <w:pPr>
        <w:ind w:firstLine="851"/>
        <w:jc w:val="center"/>
        <w:rPr>
          <w:b/>
          <w:u w:val="single"/>
        </w:rPr>
      </w:pPr>
      <w:r w:rsidRPr="005E5DD3">
        <w:rPr>
          <w:b/>
          <w:u w:val="single"/>
        </w:rPr>
        <w:t>Коммунальное обслуживание (ИЗ 401)</w:t>
      </w:r>
    </w:p>
    <w:p w:rsidR="00E03305" w:rsidRPr="005E5DD3" w:rsidRDefault="00E03305" w:rsidP="00E03305">
      <w:pPr>
        <w:ind w:firstLine="851"/>
        <w:jc w:val="center"/>
        <w:rPr>
          <w:b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976"/>
        <w:gridCol w:w="2127"/>
        <w:gridCol w:w="2268"/>
        <w:gridCol w:w="2268"/>
        <w:gridCol w:w="2551"/>
      </w:tblGrid>
      <w:tr w:rsidR="00E03305" w:rsidRPr="00B4262B" w:rsidTr="007B7750">
        <w:trPr>
          <w:trHeight w:val="540"/>
        </w:trPr>
        <w:tc>
          <w:tcPr>
            <w:tcW w:w="675" w:type="dxa"/>
            <w:vMerge w:val="restart"/>
          </w:tcPr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E03305" w:rsidRPr="005D0B48" w:rsidRDefault="00E03305" w:rsidP="007B7750">
            <w:pPr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 xml:space="preserve">Наименование вида </w:t>
            </w:r>
            <w:r w:rsidRPr="005D0B48">
              <w:rPr>
                <w:sz w:val="20"/>
                <w:szCs w:val="20"/>
              </w:rPr>
              <w:lastRenderedPageBreak/>
              <w:t>разрешенного использования земельного участка</w:t>
            </w:r>
          </w:p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</w:t>
            </w:r>
            <w:r w:rsidRPr="005D0B48">
              <w:rPr>
                <w:sz w:val="20"/>
                <w:szCs w:val="20"/>
              </w:rPr>
              <w:lastRenderedPageBreak/>
              <w:t>участка согласно</w:t>
            </w:r>
          </w:p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E03305" w:rsidRPr="005D0B48" w:rsidRDefault="00E0330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E03305" w:rsidRPr="00B4262B" w:rsidTr="007B7750">
        <w:trPr>
          <w:trHeight w:val="3274"/>
        </w:trPr>
        <w:tc>
          <w:tcPr>
            <w:tcW w:w="675" w:type="dxa"/>
            <w:vMerge/>
          </w:tcPr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E03305" w:rsidRPr="005D0B48" w:rsidRDefault="00E0330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E03305" w:rsidRPr="005D0B48" w:rsidRDefault="00E0330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E03305" w:rsidRPr="005D0B48" w:rsidRDefault="00E0330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E03305" w:rsidRPr="005D0B48" w:rsidRDefault="00E0330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E03305" w:rsidRPr="005D0B48" w:rsidRDefault="00E0330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E03305" w:rsidRPr="00F77193" w:rsidTr="007B7750">
        <w:tc>
          <w:tcPr>
            <w:tcW w:w="675" w:type="dxa"/>
          </w:tcPr>
          <w:p w:rsidR="00E03305" w:rsidRPr="005D0B48" w:rsidRDefault="00E0330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60" w:type="dxa"/>
          </w:tcPr>
          <w:p w:rsidR="00E03305" w:rsidRPr="005D0B48" w:rsidRDefault="00E03305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sub_1030"/>
            <w:r w:rsidRPr="005D0B48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  <w:bookmarkEnd w:id="1"/>
          </w:p>
          <w:p w:rsidR="00E03305" w:rsidRPr="005D0B48" w:rsidRDefault="00E03305" w:rsidP="007B77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E03305" w:rsidRPr="005D0B48" w:rsidRDefault="00E0330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E03305" w:rsidRPr="005D0B48" w:rsidRDefault="00E0330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5D0B48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кодом</w:t>
              </w:r>
            </w:hyperlink>
            <w:r w:rsidRPr="005D0B48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27" w:type="dxa"/>
          </w:tcPr>
          <w:p w:rsidR="00E03305" w:rsidRPr="005D0B48" w:rsidRDefault="00E03305" w:rsidP="007B7750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E03305" w:rsidRPr="005D0B48" w:rsidRDefault="00E03305" w:rsidP="007B7750">
            <w:pPr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E03305" w:rsidRPr="005D0B48" w:rsidRDefault="00E03305" w:rsidP="007B7750">
            <w:pPr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51" w:type="dxa"/>
          </w:tcPr>
          <w:p w:rsidR="00E03305" w:rsidRPr="005D0B48" w:rsidRDefault="00E03305" w:rsidP="007B7750">
            <w:pPr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E03305" w:rsidRPr="00F77193" w:rsidTr="007B7750">
        <w:tc>
          <w:tcPr>
            <w:tcW w:w="675" w:type="dxa"/>
          </w:tcPr>
          <w:p w:rsidR="00E03305" w:rsidRPr="005D0B48" w:rsidRDefault="00E0330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</w:tcPr>
          <w:p w:rsidR="00E03305" w:rsidRPr="005D0B48" w:rsidRDefault="00E0330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2976" w:type="dxa"/>
          </w:tcPr>
          <w:p w:rsidR="00E03305" w:rsidRPr="005D0B48" w:rsidRDefault="00E0330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</w:t>
            </w:r>
            <w:r w:rsidRPr="005D0B48">
              <w:rPr>
                <w:sz w:val="20"/>
                <w:szCs w:val="20"/>
              </w:rPr>
              <w:lastRenderedPageBreak/>
              <w:t>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127" w:type="dxa"/>
          </w:tcPr>
          <w:p w:rsidR="00E03305" w:rsidRDefault="00E0330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 xml:space="preserve">инимальная (максимальная) площадь земельного участка - </w:t>
            </w:r>
            <w:r w:rsidRPr="00E33E66">
              <w:rPr>
                <w:sz w:val="20"/>
                <w:szCs w:val="20"/>
              </w:rPr>
              <w:t>5000– (250000) кв. м</w:t>
            </w:r>
            <w:r w:rsidRPr="00C04F62">
              <w:rPr>
                <w:sz w:val="20"/>
                <w:szCs w:val="20"/>
              </w:rPr>
              <w:t xml:space="preserve"> Согласно пункта 4 ст. 36 Градостроительного кодекса Российской Федерации </w:t>
            </w:r>
            <w:r>
              <w:rPr>
                <w:sz w:val="20"/>
                <w:szCs w:val="20"/>
              </w:rPr>
              <w:t>д</w:t>
            </w:r>
            <w:r w:rsidRPr="00C04F62">
              <w:rPr>
                <w:sz w:val="20"/>
                <w:szCs w:val="20"/>
              </w:rPr>
              <w:t>ействие градостроительного регламента не распространяется на земельные участки</w:t>
            </w:r>
            <w:r>
              <w:rPr>
                <w:sz w:val="20"/>
                <w:szCs w:val="20"/>
              </w:rPr>
              <w:t xml:space="preserve">, </w:t>
            </w:r>
            <w:r w:rsidRPr="00C04F62">
              <w:rPr>
                <w:sz w:val="20"/>
                <w:szCs w:val="20"/>
              </w:rPr>
              <w:t xml:space="preserve">предназначенные для размещения </w:t>
            </w:r>
            <w:hyperlink w:anchor="sub_1011" w:history="1">
              <w:r w:rsidRPr="00C04F62">
                <w:rPr>
                  <w:sz w:val="20"/>
                  <w:szCs w:val="20"/>
                </w:rPr>
                <w:t>линейных объектов</w:t>
              </w:r>
            </w:hyperlink>
            <w:r w:rsidRPr="00C04F62">
              <w:rPr>
                <w:sz w:val="20"/>
                <w:szCs w:val="20"/>
              </w:rPr>
              <w:t xml:space="preserve"> и (или) занятые </w:t>
            </w:r>
            <w:r w:rsidRPr="00C04F62">
              <w:rPr>
                <w:sz w:val="20"/>
                <w:szCs w:val="20"/>
              </w:rPr>
              <w:lastRenderedPageBreak/>
              <w:t>линейными объектами.</w:t>
            </w:r>
          </w:p>
          <w:p w:rsidR="00E03305" w:rsidRPr="00C04F62" w:rsidRDefault="00E03305" w:rsidP="007B7750">
            <w:pPr>
              <w:rPr>
                <w:sz w:val="20"/>
                <w:szCs w:val="20"/>
              </w:rPr>
            </w:pPr>
            <w:r w:rsidRPr="00E33E66">
              <w:rPr>
                <w:sz w:val="20"/>
                <w:szCs w:val="20"/>
              </w:rPr>
              <w:t>Для антенно мачтовых соо</w:t>
            </w:r>
            <w:r>
              <w:rPr>
                <w:sz w:val="20"/>
                <w:szCs w:val="20"/>
              </w:rPr>
              <w:t>р</w:t>
            </w:r>
            <w:r w:rsidRPr="00E33E66">
              <w:rPr>
                <w:sz w:val="20"/>
                <w:szCs w:val="20"/>
              </w:rPr>
              <w:t>ужений минимальная (максимальная) площадь земельного участка - 5– (50) кв. м</w:t>
            </w:r>
          </w:p>
          <w:p w:rsidR="00E03305" w:rsidRPr="00C04F62" w:rsidRDefault="00E03305" w:rsidP="007B77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  <w:p w:rsidR="00E03305" w:rsidRPr="00810DB6" w:rsidRDefault="00E0330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03305" w:rsidRPr="00C04F62" w:rsidRDefault="00E0330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E03305" w:rsidRDefault="00E0330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E03305" w:rsidRPr="00810DB6" w:rsidRDefault="00E0330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</w:t>
            </w: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268" w:type="dxa"/>
          </w:tcPr>
          <w:p w:rsidR="00E03305" w:rsidRPr="00810DB6" w:rsidRDefault="00E0330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E03305" w:rsidRDefault="00E03305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E03305" w:rsidRPr="00467AA5" w:rsidRDefault="00E0330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антенно – мачтовых сооружений согласно норм действующего законодательства и требований к данным сооружениям.</w:t>
            </w:r>
          </w:p>
          <w:p w:rsidR="00E03305" w:rsidRPr="00810DB6" w:rsidRDefault="00E03305" w:rsidP="007B7750">
            <w:pPr>
              <w:rPr>
                <w:sz w:val="20"/>
                <w:szCs w:val="20"/>
              </w:rPr>
            </w:pPr>
          </w:p>
          <w:p w:rsidR="00E03305" w:rsidRPr="00810DB6" w:rsidRDefault="00E03305" w:rsidP="007B775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E03305" w:rsidRPr="00EB673B" w:rsidRDefault="00E0330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EB673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E03305" w:rsidRPr="008B7D07" w:rsidRDefault="00E03305" w:rsidP="00E03305">
      <w:pPr>
        <w:ind w:firstLine="851"/>
        <w:jc w:val="both"/>
        <w:rPr>
          <w:b/>
        </w:rPr>
      </w:pPr>
    </w:p>
    <w:p w:rsidR="00E03305" w:rsidRPr="005D0B48" w:rsidRDefault="00E03305" w:rsidP="00E03305">
      <w:pPr>
        <w:ind w:firstLine="851"/>
        <w:jc w:val="both"/>
        <w:rPr>
          <w:b/>
        </w:rPr>
      </w:pPr>
      <w:r w:rsidRPr="005D0B48">
        <w:t>Условно – разрешенные виды использования земельных участков и объектов капитального строительства – нет.</w:t>
      </w:r>
    </w:p>
    <w:p w:rsidR="00E03305" w:rsidRPr="005D0B48" w:rsidRDefault="00E03305" w:rsidP="00E03305">
      <w:pPr>
        <w:ind w:firstLine="851"/>
        <w:jc w:val="both"/>
      </w:pPr>
    </w:p>
    <w:p w:rsidR="00E757EE" w:rsidRDefault="00E757EE" w:rsidP="00E757EE">
      <w:pPr>
        <w:ind w:firstLine="851"/>
        <w:jc w:val="center"/>
        <w:rPr>
          <w:b/>
          <w:sz w:val="28"/>
          <w:szCs w:val="28"/>
        </w:rPr>
      </w:pPr>
    </w:p>
    <w:p w:rsidR="00E757EE" w:rsidRDefault="006F6415" w:rsidP="00E757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E757EE" w:rsidRPr="006E4D33">
        <w:rPr>
          <w:sz w:val="28"/>
          <w:szCs w:val="28"/>
        </w:rPr>
        <w:t xml:space="preserve">. </w:t>
      </w:r>
      <w:r w:rsidR="00E757EE">
        <w:rPr>
          <w:sz w:val="28"/>
          <w:szCs w:val="28"/>
        </w:rPr>
        <w:t>Дополнить</w:t>
      </w:r>
      <w:r w:rsidR="00E757EE" w:rsidRPr="006E4D33">
        <w:rPr>
          <w:sz w:val="28"/>
          <w:szCs w:val="28"/>
        </w:rPr>
        <w:t xml:space="preserve"> градостроительные регламенты зоны </w:t>
      </w:r>
      <w:r w:rsidR="00E757EE">
        <w:rPr>
          <w:sz w:val="28"/>
          <w:szCs w:val="28"/>
        </w:rPr>
        <w:t xml:space="preserve">коммунальное обслуживание </w:t>
      </w:r>
      <w:r w:rsidR="00E757EE" w:rsidRPr="009108B4">
        <w:rPr>
          <w:b/>
          <w:sz w:val="28"/>
          <w:szCs w:val="28"/>
        </w:rPr>
        <w:t>(ИЗ 402)</w:t>
      </w:r>
      <w:r w:rsidR="00E757EE" w:rsidRPr="006E4D33">
        <w:rPr>
          <w:sz w:val="28"/>
          <w:szCs w:val="28"/>
        </w:rPr>
        <w:t xml:space="preserve"> правил землепользов</w:t>
      </w:r>
      <w:r w:rsidR="009108B4">
        <w:rPr>
          <w:sz w:val="28"/>
          <w:szCs w:val="28"/>
        </w:rPr>
        <w:t>ания и застройки Ирклиев</w:t>
      </w:r>
      <w:r w:rsidR="00E757EE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E757EE">
        <w:rPr>
          <w:sz w:val="28"/>
          <w:szCs w:val="28"/>
        </w:rPr>
        <w:t>для основного вида использования</w:t>
      </w:r>
      <w:r w:rsidR="00E757EE" w:rsidRPr="006E4D33">
        <w:rPr>
          <w:sz w:val="28"/>
          <w:szCs w:val="28"/>
        </w:rPr>
        <w:t xml:space="preserve"> земельных участков</w:t>
      </w:r>
      <w:r w:rsidR="00E757EE">
        <w:rPr>
          <w:sz w:val="28"/>
          <w:szCs w:val="28"/>
        </w:rPr>
        <w:t xml:space="preserve"> и объектов капитального строительства </w:t>
      </w:r>
      <w:r w:rsidR="00E757EE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E757EE" w:rsidRPr="006E4D33">
        <w:rPr>
          <w:sz w:val="28"/>
          <w:szCs w:val="28"/>
        </w:rPr>
        <w:t>:</w:t>
      </w:r>
    </w:p>
    <w:p w:rsidR="00E757EE" w:rsidRDefault="00E757EE" w:rsidP="00E757EE">
      <w:pPr>
        <w:ind w:firstLine="851"/>
        <w:jc w:val="center"/>
        <w:rPr>
          <w:b/>
          <w:sz w:val="28"/>
          <w:szCs w:val="28"/>
        </w:rPr>
      </w:pPr>
    </w:p>
    <w:p w:rsidR="006D4945" w:rsidRPr="00E757EE" w:rsidRDefault="006D4945" w:rsidP="006D4945">
      <w:pPr>
        <w:ind w:firstLine="851"/>
        <w:jc w:val="center"/>
        <w:rPr>
          <w:b/>
          <w:sz w:val="28"/>
          <w:szCs w:val="28"/>
          <w:u w:val="single"/>
        </w:rPr>
      </w:pPr>
      <w:r w:rsidRPr="00E757EE">
        <w:rPr>
          <w:b/>
          <w:sz w:val="28"/>
          <w:szCs w:val="28"/>
          <w:u w:val="single"/>
        </w:rPr>
        <w:t>Коммунальное обслуживание (ИЗ</w:t>
      </w:r>
      <w:r>
        <w:rPr>
          <w:b/>
          <w:sz w:val="28"/>
          <w:szCs w:val="28"/>
          <w:u w:val="single"/>
        </w:rPr>
        <w:t xml:space="preserve"> 402</w:t>
      </w:r>
      <w:r w:rsidRPr="00E757EE">
        <w:rPr>
          <w:b/>
          <w:sz w:val="28"/>
          <w:szCs w:val="28"/>
          <w:u w:val="single"/>
        </w:rPr>
        <w:t>)</w:t>
      </w:r>
    </w:p>
    <w:p w:rsidR="006D4945" w:rsidRDefault="006D4945" w:rsidP="006D4945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3402"/>
        <w:gridCol w:w="2126"/>
        <w:gridCol w:w="2410"/>
        <w:gridCol w:w="1984"/>
        <w:gridCol w:w="2268"/>
      </w:tblGrid>
      <w:tr w:rsidR="006D4945" w:rsidRPr="00B4262B" w:rsidTr="007B7750">
        <w:trPr>
          <w:trHeight w:val="540"/>
        </w:trPr>
        <w:tc>
          <w:tcPr>
            <w:tcW w:w="675" w:type="dxa"/>
            <w:vMerge w:val="restart"/>
          </w:tcPr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6D4945" w:rsidRPr="005D0B48" w:rsidRDefault="006D4945" w:rsidP="007B7750">
            <w:pPr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 xml:space="preserve">Наименование вида </w:t>
            </w:r>
            <w:r w:rsidRPr="005D0B48">
              <w:rPr>
                <w:sz w:val="20"/>
                <w:szCs w:val="20"/>
              </w:rPr>
              <w:lastRenderedPageBreak/>
              <w:t>разрешенного использования земельного участка</w:t>
            </w:r>
          </w:p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участка </w:t>
            </w:r>
            <w:r w:rsidRPr="005D0B48">
              <w:rPr>
                <w:sz w:val="20"/>
                <w:szCs w:val="20"/>
              </w:rPr>
              <w:lastRenderedPageBreak/>
              <w:t>согласно</w:t>
            </w:r>
          </w:p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6D4945" w:rsidRPr="005D0B48" w:rsidRDefault="006D494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788" w:type="dxa"/>
            <w:gridSpan w:val="4"/>
          </w:tcPr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6D4945" w:rsidRPr="00B4262B" w:rsidTr="007B7750">
        <w:trPr>
          <w:trHeight w:val="3047"/>
        </w:trPr>
        <w:tc>
          <w:tcPr>
            <w:tcW w:w="675" w:type="dxa"/>
            <w:vMerge/>
          </w:tcPr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6D4945" w:rsidRPr="005D0B48" w:rsidRDefault="006D494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4945" w:rsidRPr="005D0B48" w:rsidRDefault="006D494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410" w:type="dxa"/>
          </w:tcPr>
          <w:p w:rsidR="006D4945" w:rsidRPr="005D0B48" w:rsidRDefault="006D494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984" w:type="dxa"/>
          </w:tcPr>
          <w:p w:rsidR="006D4945" w:rsidRPr="005D0B48" w:rsidRDefault="006D494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268" w:type="dxa"/>
          </w:tcPr>
          <w:p w:rsidR="006D4945" w:rsidRPr="005D0B48" w:rsidRDefault="006D494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5D0B48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6D4945" w:rsidRPr="00F77193" w:rsidTr="007B7750">
        <w:tc>
          <w:tcPr>
            <w:tcW w:w="675" w:type="dxa"/>
          </w:tcPr>
          <w:p w:rsidR="006D4945" w:rsidRPr="005D0B48" w:rsidRDefault="006D494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60" w:type="dxa"/>
          </w:tcPr>
          <w:p w:rsidR="006D4945" w:rsidRPr="005D0B48" w:rsidRDefault="006D4945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6D4945" w:rsidRPr="005D0B48" w:rsidRDefault="006D4945" w:rsidP="007B7750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6D4945" w:rsidRPr="005D0B48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6D4945" w:rsidRPr="005D0B48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5D0B48">
                <w:rPr>
                  <w:rStyle w:val="af0"/>
                  <w:rFonts w:ascii="Times New Roman" w:hAnsi="Times New Roman"/>
                  <w:color w:val="auto"/>
                  <w:sz w:val="20"/>
                  <w:szCs w:val="20"/>
                </w:rPr>
                <w:t>кодом</w:t>
              </w:r>
            </w:hyperlink>
            <w:r w:rsidRPr="005D0B48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2126" w:type="dxa"/>
          </w:tcPr>
          <w:p w:rsidR="006D4945" w:rsidRPr="005D0B48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0B48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410" w:type="dxa"/>
          </w:tcPr>
          <w:p w:rsidR="006D4945" w:rsidRPr="005D0B48" w:rsidRDefault="006D4945" w:rsidP="007B7750">
            <w:pPr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1984" w:type="dxa"/>
          </w:tcPr>
          <w:p w:rsidR="006D4945" w:rsidRPr="005D0B48" w:rsidRDefault="006D4945" w:rsidP="007B7750">
            <w:pPr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6D4945" w:rsidRPr="005D0B48" w:rsidRDefault="006D4945" w:rsidP="007B7750">
            <w:pPr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6D4945" w:rsidRPr="00F77193" w:rsidTr="007B7750">
        <w:tc>
          <w:tcPr>
            <w:tcW w:w="675" w:type="dxa"/>
          </w:tcPr>
          <w:p w:rsidR="006D4945" w:rsidRPr="005D0B48" w:rsidRDefault="006D494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</w:tcPr>
          <w:p w:rsidR="006D4945" w:rsidRPr="005D0B48" w:rsidRDefault="006D494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3402" w:type="dxa"/>
          </w:tcPr>
          <w:p w:rsidR="006D4945" w:rsidRPr="005D0B48" w:rsidRDefault="006D4945" w:rsidP="007B7750">
            <w:pPr>
              <w:pStyle w:val="aa"/>
              <w:rPr>
                <w:sz w:val="20"/>
                <w:szCs w:val="20"/>
              </w:rPr>
            </w:pPr>
            <w:r w:rsidRPr="005D0B48">
              <w:rPr>
                <w:sz w:val="20"/>
                <w:szCs w:val="20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</w:t>
            </w:r>
            <w:r w:rsidRPr="005D0B48">
              <w:rPr>
                <w:sz w:val="20"/>
                <w:szCs w:val="20"/>
              </w:rPr>
              <w:lastRenderedPageBreak/>
              <w:t>физических и юридических лиц в связи с предоставлением им коммунальных услуг)</w:t>
            </w:r>
          </w:p>
        </w:tc>
        <w:tc>
          <w:tcPr>
            <w:tcW w:w="2126" w:type="dxa"/>
          </w:tcPr>
          <w:p w:rsidR="006D4945" w:rsidRDefault="006D494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 xml:space="preserve">инимальная (максимальная) площадь земельного участка - </w:t>
            </w:r>
            <w:r w:rsidRPr="00E33E66">
              <w:rPr>
                <w:sz w:val="20"/>
                <w:szCs w:val="20"/>
              </w:rPr>
              <w:t>5000– (250000) кв. м</w:t>
            </w:r>
            <w:r w:rsidRPr="00C04F62">
              <w:rPr>
                <w:sz w:val="20"/>
                <w:szCs w:val="20"/>
              </w:rPr>
              <w:t xml:space="preserve"> Согласно пункта 4 ст. 36 Градостроительного кодекса Российской Федерации </w:t>
            </w:r>
            <w:r>
              <w:rPr>
                <w:sz w:val="20"/>
                <w:szCs w:val="20"/>
              </w:rPr>
              <w:t>д</w:t>
            </w:r>
            <w:r w:rsidRPr="00C04F62">
              <w:rPr>
                <w:sz w:val="20"/>
                <w:szCs w:val="20"/>
              </w:rPr>
              <w:t>ействие градостроительного регламента не распространяется на земельные участки</w:t>
            </w:r>
            <w:r>
              <w:rPr>
                <w:sz w:val="20"/>
                <w:szCs w:val="20"/>
              </w:rPr>
              <w:t xml:space="preserve">, </w:t>
            </w:r>
            <w:r w:rsidRPr="00C04F62">
              <w:rPr>
                <w:sz w:val="20"/>
                <w:szCs w:val="20"/>
              </w:rPr>
              <w:t xml:space="preserve">предназначенные для размещения </w:t>
            </w:r>
            <w:hyperlink w:anchor="sub_1011" w:history="1">
              <w:r w:rsidRPr="00C04F62">
                <w:rPr>
                  <w:sz w:val="20"/>
                  <w:szCs w:val="20"/>
                </w:rPr>
                <w:t>линейных объектов</w:t>
              </w:r>
            </w:hyperlink>
            <w:r w:rsidRPr="00C04F62">
              <w:rPr>
                <w:sz w:val="20"/>
                <w:szCs w:val="20"/>
              </w:rPr>
              <w:t xml:space="preserve"> и (или) занятые линейными объектами.</w:t>
            </w:r>
          </w:p>
          <w:p w:rsidR="006D4945" w:rsidRPr="00C04F62" w:rsidRDefault="006D4945" w:rsidP="007B7750">
            <w:pPr>
              <w:rPr>
                <w:sz w:val="20"/>
                <w:szCs w:val="20"/>
              </w:rPr>
            </w:pPr>
            <w:r w:rsidRPr="00E33E66">
              <w:rPr>
                <w:sz w:val="20"/>
                <w:szCs w:val="20"/>
              </w:rPr>
              <w:lastRenderedPageBreak/>
              <w:t>Для антенно мачтовых соо</w:t>
            </w:r>
            <w:r>
              <w:rPr>
                <w:sz w:val="20"/>
                <w:szCs w:val="20"/>
              </w:rPr>
              <w:t>р</w:t>
            </w:r>
            <w:r w:rsidRPr="00E33E66">
              <w:rPr>
                <w:sz w:val="20"/>
                <w:szCs w:val="20"/>
              </w:rPr>
              <w:t>ужений минимальная (максимальная) площадь земельного участка - 5– (50) кв. м</w:t>
            </w:r>
          </w:p>
          <w:p w:rsidR="006D4945" w:rsidRPr="00C04F62" w:rsidRDefault="006D4945" w:rsidP="007B77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  <w:p w:rsidR="006D4945" w:rsidRPr="00810DB6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6D4945" w:rsidRPr="00C04F62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6D4945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6D4945" w:rsidRPr="00810DB6" w:rsidRDefault="006D494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</w:t>
            </w: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4" w:type="dxa"/>
          </w:tcPr>
          <w:p w:rsidR="006D4945" w:rsidRPr="00810DB6" w:rsidRDefault="006D494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6D4945" w:rsidRDefault="006D4945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6D4945" w:rsidRPr="00467AA5" w:rsidRDefault="006D494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антенно – мачтовых сооружений согласно норм действующего законодательства и требований к данным сооружениям.</w:t>
            </w:r>
          </w:p>
          <w:p w:rsidR="006D4945" w:rsidRPr="00810DB6" w:rsidRDefault="006D4945" w:rsidP="007B7750">
            <w:pPr>
              <w:rPr>
                <w:sz w:val="20"/>
                <w:szCs w:val="20"/>
              </w:rPr>
            </w:pPr>
          </w:p>
          <w:p w:rsidR="006D4945" w:rsidRPr="00810DB6" w:rsidRDefault="006D4945" w:rsidP="007B775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D4945" w:rsidRPr="00EB673B" w:rsidRDefault="006D494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EB673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6D4945" w:rsidRDefault="006D4945" w:rsidP="006D4945">
      <w:pPr>
        <w:ind w:firstLine="851"/>
        <w:jc w:val="both"/>
        <w:rPr>
          <w:b/>
          <w:sz w:val="40"/>
          <w:szCs w:val="40"/>
        </w:rPr>
      </w:pPr>
    </w:p>
    <w:p w:rsidR="006D4945" w:rsidRPr="00262D81" w:rsidRDefault="006D4945" w:rsidP="006D4945">
      <w:pPr>
        <w:ind w:firstLine="851"/>
        <w:jc w:val="both"/>
      </w:pPr>
      <w:r w:rsidRPr="00262D81">
        <w:t>Условно – разрешенные виды использования земельных участков и объектов капитального строительства – нет.</w:t>
      </w:r>
    </w:p>
    <w:p w:rsidR="006D4945" w:rsidRPr="00262D81" w:rsidRDefault="006D4945" w:rsidP="006D4945">
      <w:pPr>
        <w:ind w:firstLine="851"/>
        <w:jc w:val="both"/>
      </w:pPr>
    </w:p>
    <w:p w:rsidR="00E757EE" w:rsidRDefault="00E757EE" w:rsidP="006D4945">
      <w:pPr>
        <w:ind w:firstLine="851"/>
        <w:jc w:val="center"/>
        <w:rPr>
          <w:sz w:val="28"/>
          <w:szCs w:val="28"/>
        </w:rPr>
      </w:pPr>
    </w:p>
    <w:p w:rsidR="00E757EE" w:rsidRDefault="006F6415" w:rsidP="00E757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E757EE" w:rsidRPr="006E4D33">
        <w:rPr>
          <w:sz w:val="28"/>
          <w:szCs w:val="28"/>
        </w:rPr>
        <w:t xml:space="preserve">. </w:t>
      </w:r>
      <w:r w:rsidR="00E757EE">
        <w:rPr>
          <w:sz w:val="28"/>
          <w:szCs w:val="28"/>
        </w:rPr>
        <w:t>Дополнить</w:t>
      </w:r>
      <w:r w:rsidR="00E757EE" w:rsidRPr="006E4D33">
        <w:rPr>
          <w:sz w:val="28"/>
          <w:szCs w:val="28"/>
        </w:rPr>
        <w:t xml:space="preserve"> градостроительные регламенты зоны </w:t>
      </w:r>
      <w:r w:rsidR="009108B4">
        <w:rPr>
          <w:sz w:val="28"/>
          <w:szCs w:val="28"/>
        </w:rPr>
        <w:t>ритуальная деятельность (СНЗ</w:t>
      </w:r>
      <w:r w:rsidR="00E757EE">
        <w:rPr>
          <w:sz w:val="28"/>
          <w:szCs w:val="28"/>
        </w:rPr>
        <w:t xml:space="preserve"> 801)</w:t>
      </w:r>
      <w:r w:rsidR="00E757EE" w:rsidRPr="006E4D33">
        <w:rPr>
          <w:sz w:val="28"/>
          <w:szCs w:val="28"/>
        </w:rPr>
        <w:t xml:space="preserve"> правил земле</w:t>
      </w:r>
      <w:r w:rsidR="009108B4">
        <w:rPr>
          <w:sz w:val="28"/>
          <w:szCs w:val="28"/>
        </w:rPr>
        <w:t>пользования и застройки Ирклиев</w:t>
      </w:r>
      <w:r w:rsidR="00E757EE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E757EE">
        <w:rPr>
          <w:sz w:val="28"/>
          <w:szCs w:val="28"/>
        </w:rPr>
        <w:t>для основного вида использования</w:t>
      </w:r>
      <w:r w:rsidR="00E757EE" w:rsidRPr="006E4D33">
        <w:rPr>
          <w:sz w:val="28"/>
          <w:szCs w:val="28"/>
        </w:rPr>
        <w:t xml:space="preserve"> земельных участков</w:t>
      </w:r>
      <w:r w:rsidR="00E757EE">
        <w:rPr>
          <w:sz w:val="28"/>
          <w:szCs w:val="28"/>
        </w:rPr>
        <w:t xml:space="preserve"> и объектов капитального строительства </w:t>
      </w:r>
      <w:r w:rsidR="00E757EE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E757EE" w:rsidRPr="006E4D33">
        <w:rPr>
          <w:sz w:val="28"/>
          <w:szCs w:val="28"/>
        </w:rPr>
        <w:t>:</w:t>
      </w:r>
    </w:p>
    <w:p w:rsidR="00E757EE" w:rsidRDefault="00E757EE" w:rsidP="00E757EE">
      <w:pPr>
        <w:ind w:firstLine="851"/>
        <w:jc w:val="center"/>
        <w:rPr>
          <w:b/>
          <w:sz w:val="28"/>
          <w:szCs w:val="28"/>
        </w:rPr>
      </w:pPr>
    </w:p>
    <w:p w:rsidR="00180141" w:rsidRPr="00262D81" w:rsidRDefault="00180141" w:rsidP="00180141">
      <w:pPr>
        <w:ind w:firstLine="851"/>
        <w:jc w:val="center"/>
        <w:rPr>
          <w:b/>
          <w:u w:val="single"/>
        </w:rPr>
      </w:pPr>
      <w:r w:rsidRPr="00262D81">
        <w:rPr>
          <w:b/>
          <w:u w:val="single"/>
        </w:rPr>
        <w:t>Ритуальная деятельность (СНЗ 801)</w:t>
      </w:r>
    </w:p>
    <w:p w:rsidR="00180141" w:rsidRDefault="00180141" w:rsidP="00180141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3402"/>
        <w:gridCol w:w="2126"/>
        <w:gridCol w:w="2693"/>
        <w:gridCol w:w="1985"/>
        <w:gridCol w:w="1984"/>
      </w:tblGrid>
      <w:tr w:rsidR="00180141" w:rsidRPr="008B7D07" w:rsidTr="007B7750">
        <w:trPr>
          <w:trHeight w:val="540"/>
        </w:trPr>
        <w:tc>
          <w:tcPr>
            <w:tcW w:w="675" w:type="dxa"/>
            <w:vMerge w:val="restart"/>
          </w:tcPr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262D81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180141" w:rsidRPr="00262D81" w:rsidRDefault="00180141" w:rsidP="007B7750">
            <w:pPr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 xml:space="preserve">Наименование вида </w:t>
            </w:r>
            <w:r w:rsidRPr="00262D81">
              <w:rPr>
                <w:sz w:val="20"/>
                <w:szCs w:val="20"/>
              </w:rPr>
              <w:lastRenderedPageBreak/>
              <w:t>разрешенного использования земельного участка</w:t>
            </w:r>
          </w:p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402" w:type="dxa"/>
            <w:vMerge w:val="restart"/>
          </w:tcPr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lastRenderedPageBreak/>
              <w:t xml:space="preserve">Описание вида разрешенного использования земельного участка </w:t>
            </w:r>
            <w:r w:rsidRPr="00262D81">
              <w:rPr>
                <w:sz w:val="20"/>
                <w:szCs w:val="20"/>
              </w:rPr>
              <w:lastRenderedPageBreak/>
              <w:t>согласно</w:t>
            </w:r>
          </w:p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180141" w:rsidRPr="00262D81" w:rsidRDefault="00180141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8788" w:type="dxa"/>
            <w:gridSpan w:val="4"/>
          </w:tcPr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180141" w:rsidRPr="008B7D07" w:rsidTr="007B7750">
        <w:trPr>
          <w:trHeight w:val="3257"/>
        </w:trPr>
        <w:tc>
          <w:tcPr>
            <w:tcW w:w="675" w:type="dxa"/>
            <w:vMerge/>
          </w:tcPr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180141" w:rsidRPr="00262D81" w:rsidRDefault="00180141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80141" w:rsidRPr="00262D81" w:rsidRDefault="00180141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262D81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693" w:type="dxa"/>
          </w:tcPr>
          <w:p w:rsidR="00180141" w:rsidRPr="00262D81" w:rsidRDefault="00180141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262D81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985" w:type="dxa"/>
          </w:tcPr>
          <w:p w:rsidR="00180141" w:rsidRPr="00262D81" w:rsidRDefault="00180141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262D81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1984" w:type="dxa"/>
          </w:tcPr>
          <w:p w:rsidR="00180141" w:rsidRPr="00262D81" w:rsidRDefault="00180141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262D81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180141" w:rsidRPr="008B7D07" w:rsidTr="007B7750">
        <w:tc>
          <w:tcPr>
            <w:tcW w:w="675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60" w:type="dxa"/>
          </w:tcPr>
          <w:p w:rsidR="00180141" w:rsidRPr="00262D81" w:rsidRDefault="00180141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180141" w:rsidRPr="00262D81" w:rsidRDefault="00180141" w:rsidP="007B7750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80141" w:rsidRPr="00262D81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180141" w:rsidRPr="00262D81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262D81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кодами 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– </w:t>
            </w: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180141" w:rsidRPr="00262D81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Согласно пунктов с кодами 1 - 2</w:t>
            </w:r>
          </w:p>
        </w:tc>
        <w:tc>
          <w:tcPr>
            <w:tcW w:w="2693" w:type="dxa"/>
          </w:tcPr>
          <w:p w:rsidR="00180141" w:rsidRPr="00262D81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пунктов с кодами 1 - 2</w:t>
            </w:r>
          </w:p>
        </w:tc>
        <w:tc>
          <w:tcPr>
            <w:tcW w:w="1985" w:type="dxa"/>
          </w:tcPr>
          <w:p w:rsidR="00180141" w:rsidRPr="00262D81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пунктов с кодами 1 - 2</w:t>
            </w:r>
          </w:p>
        </w:tc>
        <w:tc>
          <w:tcPr>
            <w:tcW w:w="1984" w:type="dxa"/>
          </w:tcPr>
          <w:p w:rsidR="00180141" w:rsidRPr="00262D81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пунктов с кодами 1 - 2</w:t>
            </w:r>
          </w:p>
        </w:tc>
      </w:tr>
      <w:tr w:rsidR="00180141" w:rsidRPr="008B7D07" w:rsidTr="007B7750">
        <w:trPr>
          <w:trHeight w:val="561"/>
        </w:trPr>
        <w:tc>
          <w:tcPr>
            <w:tcW w:w="675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Ритуальная деятельность</w:t>
            </w:r>
          </w:p>
        </w:tc>
        <w:tc>
          <w:tcPr>
            <w:tcW w:w="3402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 xml:space="preserve">Размещение кладбищ, крематориев и мест захоронения; </w:t>
            </w:r>
          </w:p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размещение соответствующих культовых сооружений</w:t>
            </w:r>
          </w:p>
        </w:tc>
        <w:tc>
          <w:tcPr>
            <w:tcW w:w="2126" w:type="dxa"/>
          </w:tcPr>
          <w:p w:rsidR="00180141" w:rsidRPr="00262D81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Минимальная (максимальная) площадь земельного участка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 xml:space="preserve"> – 360000 кв. м. </w:t>
            </w:r>
          </w:p>
        </w:tc>
        <w:tc>
          <w:tcPr>
            <w:tcW w:w="2693" w:type="dxa"/>
          </w:tcPr>
          <w:p w:rsidR="00180141" w:rsidRPr="00E92CE3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92CE3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80141" w:rsidRPr="00E92CE3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92CE3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180141" w:rsidRPr="00E92CE3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92C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</w:t>
            </w:r>
            <w:r w:rsidRPr="00E92C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5" w:type="dxa"/>
          </w:tcPr>
          <w:p w:rsidR="00180141" w:rsidRPr="00262D81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262D81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262D81">
              <w:rPr>
                <w:sz w:val="20"/>
                <w:szCs w:val="20"/>
              </w:rPr>
              <w:t xml:space="preserve"> </w:t>
            </w:r>
          </w:p>
          <w:p w:rsidR="00180141" w:rsidRPr="00262D81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18</w:t>
            </w:r>
            <w:r w:rsidRPr="00262D81">
              <w:rPr>
                <w:sz w:val="20"/>
                <w:szCs w:val="20"/>
              </w:rPr>
              <w:t xml:space="preserve"> м. </w:t>
            </w:r>
          </w:p>
          <w:p w:rsidR="00180141" w:rsidRPr="00262D81" w:rsidRDefault="00180141" w:rsidP="007B775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80141" w:rsidRPr="00262D81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62D81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180141" w:rsidRPr="008B7D07" w:rsidTr="007B7750">
        <w:trPr>
          <w:trHeight w:val="1968"/>
        </w:trPr>
        <w:tc>
          <w:tcPr>
            <w:tcW w:w="675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180141" w:rsidRPr="00262D81" w:rsidRDefault="00180141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sub_10120"/>
            <w:r w:rsidRPr="00262D81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  <w:bookmarkEnd w:id="2"/>
          </w:p>
          <w:p w:rsidR="00180141" w:rsidRPr="00262D81" w:rsidRDefault="00180141" w:rsidP="007B7750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80141" w:rsidRPr="00262D81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62D81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126" w:type="dxa"/>
          </w:tcPr>
          <w:p w:rsidR="00180141" w:rsidRPr="00851F52" w:rsidRDefault="00180141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180141" w:rsidRPr="00903AA9" w:rsidRDefault="00180141" w:rsidP="007B7750">
            <w:pPr>
              <w:jc w:val="center"/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693" w:type="dxa"/>
          </w:tcPr>
          <w:p w:rsidR="00180141" w:rsidRPr="00E92CE3" w:rsidRDefault="00180141" w:rsidP="007B7750">
            <w:pPr>
              <w:jc w:val="center"/>
              <w:rPr>
                <w:sz w:val="20"/>
                <w:szCs w:val="20"/>
              </w:rPr>
            </w:pPr>
            <w:r w:rsidRPr="00E92CE3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180141" w:rsidRPr="00E92CE3" w:rsidRDefault="00180141" w:rsidP="007B7750">
            <w:pPr>
              <w:jc w:val="center"/>
              <w:rPr>
                <w:sz w:val="20"/>
                <w:szCs w:val="20"/>
              </w:rPr>
            </w:pPr>
            <w:r w:rsidRPr="00E92CE3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1985" w:type="dxa"/>
          </w:tcPr>
          <w:p w:rsidR="00180141" w:rsidRPr="00851F52" w:rsidRDefault="00180141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180141" w:rsidRPr="00CE62EA" w:rsidRDefault="00180141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1984" w:type="dxa"/>
          </w:tcPr>
          <w:p w:rsidR="00180141" w:rsidRPr="00851F52" w:rsidRDefault="00180141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180141" w:rsidRPr="00903AA9" w:rsidRDefault="00180141" w:rsidP="007B7750">
            <w:pPr>
              <w:jc w:val="center"/>
              <w:rPr>
                <w:sz w:val="20"/>
                <w:szCs w:val="20"/>
                <w:highlight w:val="yellow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</w:tr>
      <w:tr w:rsidR="00180141" w:rsidRPr="008B7D07" w:rsidTr="007B7750">
        <w:trPr>
          <w:trHeight w:val="860"/>
        </w:trPr>
        <w:tc>
          <w:tcPr>
            <w:tcW w:w="675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3.</w:t>
            </w:r>
          </w:p>
        </w:tc>
        <w:tc>
          <w:tcPr>
            <w:tcW w:w="1560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Религиозное использование</w:t>
            </w:r>
          </w:p>
        </w:tc>
        <w:tc>
          <w:tcPr>
            <w:tcW w:w="3402" w:type="dxa"/>
          </w:tcPr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180141" w:rsidRPr="00262D81" w:rsidRDefault="00180141" w:rsidP="007B7750">
            <w:pPr>
              <w:pStyle w:val="aa"/>
              <w:rPr>
                <w:sz w:val="20"/>
                <w:szCs w:val="20"/>
              </w:rPr>
            </w:pPr>
            <w:r w:rsidRPr="00262D81">
              <w:rPr>
                <w:sz w:val="20"/>
                <w:szCs w:val="20"/>
              </w:rPr>
              <w:t xml:space="preserve"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</w:t>
            </w:r>
            <w:r w:rsidRPr="00262D81">
              <w:rPr>
                <w:sz w:val="20"/>
                <w:szCs w:val="20"/>
              </w:rPr>
              <w:lastRenderedPageBreak/>
              <w:t>школы, семинарии, духовные училища)</w:t>
            </w:r>
          </w:p>
        </w:tc>
        <w:tc>
          <w:tcPr>
            <w:tcW w:w="2126" w:type="dxa"/>
          </w:tcPr>
          <w:p w:rsidR="00180141" w:rsidRPr="00AB09EE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Минимальная площадь земельного участка 1000 - (10000) кв. метров или </w:t>
            </w:r>
          </w:p>
          <w:p w:rsidR="00180141" w:rsidRPr="00AB09EE" w:rsidRDefault="00180141" w:rsidP="007B7750">
            <w:pPr>
              <w:rPr>
                <w:sz w:val="20"/>
                <w:szCs w:val="20"/>
              </w:rPr>
            </w:pPr>
            <w:r w:rsidRPr="00AB09EE">
              <w:rPr>
                <w:sz w:val="20"/>
                <w:szCs w:val="20"/>
              </w:rPr>
              <w:t>определяется заданием на проектирование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:rsidR="00180141" w:rsidRPr="00AB09EE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180141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180141" w:rsidRPr="00AB09EE" w:rsidRDefault="00180141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</w:t>
            </w: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1985" w:type="dxa"/>
          </w:tcPr>
          <w:p w:rsidR="00180141" w:rsidRPr="00AB09EE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AB09EE">
              <w:rPr>
                <w:sz w:val="20"/>
                <w:szCs w:val="20"/>
              </w:rPr>
              <w:t>аксимальное количество надзем</w:t>
            </w:r>
            <w:r>
              <w:rPr>
                <w:sz w:val="20"/>
                <w:szCs w:val="20"/>
              </w:rPr>
              <w:t>ных этажей зданий – 3;</w:t>
            </w:r>
          </w:p>
          <w:p w:rsidR="00180141" w:rsidRPr="00AB09EE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высота зданий – 30 </w:t>
            </w:r>
            <w:r w:rsidRPr="00AB09EE">
              <w:rPr>
                <w:sz w:val="20"/>
                <w:szCs w:val="20"/>
              </w:rPr>
              <w:t>м.</w:t>
            </w:r>
          </w:p>
          <w:p w:rsidR="00180141" w:rsidRPr="00AB09EE" w:rsidRDefault="00180141" w:rsidP="007B775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80141" w:rsidRPr="00AB09EE" w:rsidRDefault="00180141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B09EE">
              <w:rPr>
                <w:sz w:val="20"/>
                <w:szCs w:val="20"/>
              </w:rPr>
              <w:t xml:space="preserve">аксимальный процент застройки участка </w:t>
            </w:r>
            <w:r>
              <w:rPr>
                <w:sz w:val="20"/>
                <w:szCs w:val="20"/>
              </w:rPr>
              <w:t>–</w:t>
            </w:r>
            <w:r w:rsidRPr="00AB09EE">
              <w:rPr>
                <w:sz w:val="20"/>
                <w:szCs w:val="20"/>
              </w:rPr>
              <w:t xml:space="preserve"> 50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180141" w:rsidRPr="008B7D07" w:rsidRDefault="00180141" w:rsidP="00180141">
      <w:pPr>
        <w:ind w:firstLine="851"/>
        <w:jc w:val="both"/>
        <w:rPr>
          <w:b/>
          <w:sz w:val="28"/>
          <w:szCs w:val="28"/>
        </w:rPr>
      </w:pPr>
    </w:p>
    <w:p w:rsidR="00180141" w:rsidRPr="00262D81" w:rsidRDefault="00180141" w:rsidP="00180141">
      <w:pPr>
        <w:rPr>
          <w:b/>
          <w:u w:val="single"/>
        </w:rPr>
      </w:pPr>
      <w:r>
        <w:t xml:space="preserve">                      </w:t>
      </w:r>
      <w:r w:rsidRPr="00262D81">
        <w:t>Условно – разрешенные виды использования земельных участков и объектов капитального строительства – нет.</w:t>
      </w:r>
    </w:p>
    <w:p w:rsidR="00071B31" w:rsidRDefault="00071B31" w:rsidP="00422C40">
      <w:pPr>
        <w:jc w:val="center"/>
        <w:rPr>
          <w:b/>
          <w:sz w:val="28"/>
          <w:szCs w:val="28"/>
          <w:u w:val="single"/>
        </w:rPr>
      </w:pPr>
    </w:p>
    <w:p w:rsidR="00071B31" w:rsidRDefault="006F6415" w:rsidP="00071B3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071B31" w:rsidRPr="006E4D33">
        <w:rPr>
          <w:sz w:val="28"/>
          <w:szCs w:val="28"/>
        </w:rPr>
        <w:t xml:space="preserve">. </w:t>
      </w:r>
      <w:r w:rsidR="00071B31">
        <w:rPr>
          <w:sz w:val="28"/>
          <w:szCs w:val="28"/>
        </w:rPr>
        <w:t>Дополнить</w:t>
      </w:r>
      <w:r w:rsidR="00071B31" w:rsidRPr="006E4D33">
        <w:rPr>
          <w:sz w:val="28"/>
          <w:szCs w:val="28"/>
        </w:rPr>
        <w:t xml:space="preserve"> градостроительные регламенты зоны </w:t>
      </w:r>
      <w:r w:rsidR="009108B4">
        <w:rPr>
          <w:sz w:val="28"/>
          <w:szCs w:val="28"/>
        </w:rPr>
        <w:t xml:space="preserve">ритуальная деятельность </w:t>
      </w:r>
      <w:r w:rsidR="009108B4" w:rsidRPr="009108B4">
        <w:rPr>
          <w:b/>
          <w:sz w:val="28"/>
          <w:szCs w:val="28"/>
        </w:rPr>
        <w:t>(СНЗ</w:t>
      </w:r>
      <w:r w:rsidR="00071B31" w:rsidRPr="009108B4">
        <w:rPr>
          <w:b/>
          <w:sz w:val="28"/>
          <w:szCs w:val="28"/>
        </w:rPr>
        <w:t xml:space="preserve"> 802</w:t>
      </w:r>
      <w:r w:rsidR="00071B31">
        <w:rPr>
          <w:sz w:val="28"/>
          <w:szCs w:val="28"/>
        </w:rPr>
        <w:t>)</w:t>
      </w:r>
      <w:r w:rsidR="00071B31" w:rsidRPr="006E4D33">
        <w:rPr>
          <w:sz w:val="28"/>
          <w:szCs w:val="28"/>
        </w:rPr>
        <w:t xml:space="preserve"> правил земле</w:t>
      </w:r>
      <w:r w:rsidR="009108B4">
        <w:rPr>
          <w:sz w:val="28"/>
          <w:szCs w:val="28"/>
        </w:rPr>
        <w:t>пользования и застройки Ирклиев</w:t>
      </w:r>
      <w:r w:rsidR="00071B31" w:rsidRPr="006E4D33">
        <w:rPr>
          <w:sz w:val="28"/>
          <w:szCs w:val="28"/>
        </w:rPr>
        <w:t xml:space="preserve">ского сельского поселения муниципального образования Выселковский район </w:t>
      </w:r>
      <w:r w:rsidR="00071B31">
        <w:rPr>
          <w:sz w:val="28"/>
          <w:szCs w:val="28"/>
        </w:rPr>
        <w:t>для основного вида использования</w:t>
      </w:r>
      <w:r w:rsidR="00071B31" w:rsidRPr="006E4D33">
        <w:rPr>
          <w:sz w:val="28"/>
          <w:szCs w:val="28"/>
        </w:rPr>
        <w:t xml:space="preserve"> земельных участков</w:t>
      </w:r>
      <w:r w:rsidR="00071B31">
        <w:rPr>
          <w:sz w:val="28"/>
          <w:szCs w:val="28"/>
        </w:rPr>
        <w:t xml:space="preserve"> и объектов капитального строительства </w:t>
      </w:r>
      <w:r w:rsidR="00071B31" w:rsidRPr="00F77193">
        <w:rPr>
          <w:sz w:val="28"/>
          <w:szCs w:val="28"/>
        </w:rPr>
        <w:t>в части установления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</w:r>
      <w:r w:rsidR="00071B31" w:rsidRPr="006E4D33">
        <w:rPr>
          <w:sz w:val="28"/>
          <w:szCs w:val="28"/>
        </w:rPr>
        <w:t>:</w:t>
      </w:r>
    </w:p>
    <w:p w:rsidR="00A33552" w:rsidRPr="00262D81" w:rsidRDefault="00A33552" w:rsidP="00A33552">
      <w:pPr>
        <w:ind w:firstLine="851"/>
        <w:jc w:val="center"/>
        <w:rPr>
          <w:b/>
          <w:color w:val="FF0000"/>
          <w:sz w:val="28"/>
          <w:szCs w:val="28"/>
          <w:u w:val="single"/>
        </w:rPr>
      </w:pPr>
      <w:r w:rsidRPr="00CE62EA">
        <w:rPr>
          <w:b/>
          <w:u w:val="single"/>
        </w:rPr>
        <w:t>Специальная деятельность (СНЗ 802)</w:t>
      </w:r>
    </w:p>
    <w:p w:rsidR="00A33552" w:rsidRPr="00262D81" w:rsidRDefault="00A33552" w:rsidP="00A33552">
      <w:pPr>
        <w:ind w:firstLine="851"/>
        <w:jc w:val="center"/>
        <w:rPr>
          <w:b/>
          <w:color w:val="FF0000"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835"/>
        <w:gridCol w:w="2409"/>
        <w:gridCol w:w="2552"/>
        <w:gridCol w:w="2126"/>
        <w:gridCol w:w="2268"/>
      </w:tblGrid>
      <w:tr w:rsidR="00A33552" w:rsidRPr="008B7D07" w:rsidTr="007B7750">
        <w:trPr>
          <w:trHeight w:val="558"/>
        </w:trPr>
        <w:tc>
          <w:tcPr>
            <w:tcW w:w="675" w:type="dxa"/>
            <w:vMerge w:val="restart"/>
          </w:tcPr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CE62EA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33552" w:rsidRPr="00CE62EA" w:rsidRDefault="00A33552" w:rsidP="007B7750">
            <w:pPr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835" w:type="dxa"/>
            <w:vMerge w:val="restart"/>
          </w:tcPr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A33552" w:rsidRPr="00CE62EA" w:rsidRDefault="00A33552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355" w:type="dxa"/>
            <w:gridSpan w:val="4"/>
          </w:tcPr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33552" w:rsidRPr="008B7D07" w:rsidTr="007B7750">
        <w:trPr>
          <w:trHeight w:val="279"/>
        </w:trPr>
        <w:tc>
          <w:tcPr>
            <w:tcW w:w="675" w:type="dxa"/>
            <w:vMerge/>
          </w:tcPr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A33552" w:rsidRPr="00CE62EA" w:rsidRDefault="00A33552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A33552" w:rsidRPr="00CE62EA" w:rsidRDefault="00A33552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CE62EA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552" w:type="dxa"/>
          </w:tcPr>
          <w:p w:rsidR="00A33552" w:rsidRPr="00CE62EA" w:rsidRDefault="00A33552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CE62EA">
              <w:rPr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</w:t>
            </w:r>
            <w:r w:rsidRPr="00CE62EA">
              <w:rPr>
                <w:sz w:val="20"/>
                <w:szCs w:val="20"/>
              </w:rPr>
              <w:lastRenderedPageBreak/>
              <w:t>строительство зданий, строений, сооружений</w:t>
            </w:r>
          </w:p>
        </w:tc>
        <w:tc>
          <w:tcPr>
            <w:tcW w:w="2126" w:type="dxa"/>
          </w:tcPr>
          <w:p w:rsidR="00A33552" w:rsidRPr="00CE62EA" w:rsidRDefault="00A33552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CE62EA">
              <w:rPr>
                <w:sz w:val="20"/>
                <w:szCs w:val="20"/>
              </w:rPr>
              <w:lastRenderedPageBreak/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268" w:type="dxa"/>
          </w:tcPr>
          <w:p w:rsidR="00A33552" w:rsidRPr="00CE62EA" w:rsidRDefault="00A33552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CE62EA">
              <w:rPr>
                <w:sz w:val="20"/>
                <w:szCs w:val="20"/>
              </w:rPr>
      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</w:t>
            </w:r>
            <w:r w:rsidRPr="00CE62EA">
              <w:rPr>
                <w:sz w:val="20"/>
                <w:szCs w:val="20"/>
              </w:rPr>
              <w:lastRenderedPageBreak/>
              <w:t>площади земельного участка</w:t>
            </w:r>
          </w:p>
        </w:tc>
      </w:tr>
      <w:tr w:rsidR="00A33552" w:rsidRPr="008B7D07" w:rsidTr="007B7750">
        <w:tc>
          <w:tcPr>
            <w:tcW w:w="675" w:type="dxa"/>
          </w:tcPr>
          <w:p w:rsidR="00A33552" w:rsidRPr="00CE62EA" w:rsidRDefault="00A33552" w:rsidP="007B7750">
            <w:pPr>
              <w:pStyle w:val="aa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560" w:type="dxa"/>
          </w:tcPr>
          <w:p w:rsidR="00A33552" w:rsidRPr="00CE62EA" w:rsidRDefault="00A33552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CE62EA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  <w:p w:rsidR="00A33552" w:rsidRPr="00CE62EA" w:rsidRDefault="00A33552" w:rsidP="007B77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A33552" w:rsidRPr="00CE62EA" w:rsidRDefault="00A33552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E62EA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409" w:type="dxa"/>
          </w:tcPr>
          <w:p w:rsidR="00A33552" w:rsidRPr="00851F52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A33552" w:rsidRPr="00903AA9" w:rsidRDefault="00A33552" w:rsidP="007B7750">
            <w:pPr>
              <w:jc w:val="center"/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552" w:type="dxa"/>
          </w:tcPr>
          <w:p w:rsidR="00A33552" w:rsidRPr="00851F52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A33552" w:rsidRPr="00CE62EA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  <w:tc>
          <w:tcPr>
            <w:tcW w:w="2126" w:type="dxa"/>
          </w:tcPr>
          <w:p w:rsidR="00A33552" w:rsidRPr="00851F52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A33552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 xml:space="preserve">(согласно пункта 4 </w:t>
            </w:r>
          </w:p>
          <w:p w:rsidR="00A33552" w:rsidRPr="00CE62EA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ст. 36 Градостроительного кодекса Российской Федерации)</w:t>
            </w:r>
          </w:p>
        </w:tc>
        <w:tc>
          <w:tcPr>
            <w:tcW w:w="2268" w:type="dxa"/>
          </w:tcPr>
          <w:p w:rsidR="00A33552" w:rsidRPr="00851F52" w:rsidRDefault="00A33552" w:rsidP="007B7750">
            <w:pPr>
              <w:jc w:val="center"/>
              <w:rPr>
                <w:sz w:val="20"/>
                <w:szCs w:val="20"/>
              </w:rPr>
            </w:pPr>
            <w:r w:rsidRPr="00851F52">
              <w:rPr>
                <w:sz w:val="20"/>
                <w:szCs w:val="20"/>
              </w:rPr>
              <w:t>Действие градостроительного регламента не распространяется</w:t>
            </w:r>
          </w:p>
          <w:p w:rsidR="00A33552" w:rsidRPr="00903AA9" w:rsidRDefault="00A33552" w:rsidP="007B7750">
            <w:pPr>
              <w:jc w:val="center"/>
              <w:rPr>
                <w:sz w:val="20"/>
                <w:szCs w:val="20"/>
                <w:highlight w:val="yellow"/>
              </w:rPr>
            </w:pPr>
            <w:r w:rsidRPr="00851F52">
              <w:rPr>
                <w:sz w:val="20"/>
                <w:szCs w:val="20"/>
              </w:rPr>
              <w:t>(согласно пункта 4 ст. 36 Градостроительного кодекса Российской Федерации)</w:t>
            </w:r>
          </w:p>
        </w:tc>
      </w:tr>
      <w:tr w:rsidR="00A33552" w:rsidRPr="008B7D07" w:rsidTr="007B7750">
        <w:trPr>
          <w:trHeight w:val="561"/>
        </w:trPr>
        <w:tc>
          <w:tcPr>
            <w:tcW w:w="675" w:type="dxa"/>
          </w:tcPr>
          <w:p w:rsidR="00A33552" w:rsidRPr="00CE62EA" w:rsidRDefault="00A33552" w:rsidP="007B7750">
            <w:pPr>
              <w:pStyle w:val="aa"/>
              <w:rPr>
                <w:sz w:val="20"/>
                <w:szCs w:val="20"/>
              </w:rPr>
            </w:pPr>
          </w:p>
          <w:p w:rsidR="00A33552" w:rsidRPr="00CE62EA" w:rsidRDefault="00A33552" w:rsidP="007B7750">
            <w:pPr>
              <w:pStyle w:val="aa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A33552" w:rsidRPr="00CE62EA" w:rsidRDefault="00A33552" w:rsidP="007B7750">
            <w:pPr>
              <w:pStyle w:val="aa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Специальная деятельность</w:t>
            </w:r>
          </w:p>
        </w:tc>
        <w:tc>
          <w:tcPr>
            <w:tcW w:w="2835" w:type="dxa"/>
          </w:tcPr>
          <w:p w:rsidR="00A33552" w:rsidRPr="00CE62EA" w:rsidRDefault="00A33552" w:rsidP="007B7750">
            <w:pPr>
              <w:pStyle w:val="aa"/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переработки.</w:t>
            </w:r>
          </w:p>
        </w:tc>
        <w:tc>
          <w:tcPr>
            <w:tcW w:w="2409" w:type="dxa"/>
          </w:tcPr>
          <w:p w:rsidR="00A33552" w:rsidRPr="00CE62EA" w:rsidRDefault="00A33552" w:rsidP="007B7750">
            <w:pPr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 xml:space="preserve">Минимальная (максимальная) площадь земельного участка 500                                                                                                                              – 100000 кв .м. </w:t>
            </w:r>
          </w:p>
        </w:tc>
        <w:tc>
          <w:tcPr>
            <w:tcW w:w="2552" w:type="dxa"/>
          </w:tcPr>
          <w:p w:rsidR="00A33552" w:rsidRPr="00CE62EA" w:rsidRDefault="00A33552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E62EA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A33552" w:rsidRDefault="00A33552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CE62EA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A33552" w:rsidRPr="00E92CE3" w:rsidRDefault="00A33552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92C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</w:t>
            </w:r>
            <w:r w:rsidRPr="00E92CE3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A33552" w:rsidRPr="00CE62EA" w:rsidRDefault="00A33552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CE62EA">
              <w:rPr>
                <w:sz w:val="20"/>
                <w:szCs w:val="20"/>
              </w:rPr>
              <w:t xml:space="preserve">аксимальное количество надземных этажей зданий – 2 </w:t>
            </w:r>
          </w:p>
          <w:p w:rsidR="00A33552" w:rsidRPr="00CE62EA" w:rsidRDefault="00A33552" w:rsidP="007B7750">
            <w:pPr>
              <w:rPr>
                <w:sz w:val="20"/>
                <w:szCs w:val="20"/>
              </w:rPr>
            </w:pPr>
            <w:r w:rsidRPr="00CE62EA">
              <w:rPr>
                <w:sz w:val="20"/>
                <w:szCs w:val="20"/>
              </w:rPr>
              <w:t xml:space="preserve">максимальная высота зданий – 12 м. </w:t>
            </w:r>
          </w:p>
          <w:p w:rsidR="00A33552" w:rsidRPr="00CE62EA" w:rsidRDefault="00A33552" w:rsidP="007B775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33552" w:rsidRPr="00CE62EA" w:rsidRDefault="00A33552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CE62EA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A33552" w:rsidRDefault="00A33552" w:rsidP="00A33552">
      <w:pPr>
        <w:jc w:val="both"/>
        <w:rPr>
          <w:b/>
        </w:rPr>
      </w:pPr>
    </w:p>
    <w:p w:rsidR="00A33552" w:rsidRPr="00797B31" w:rsidRDefault="00A33552" w:rsidP="00A33552">
      <w:pPr>
        <w:ind w:firstLine="851"/>
        <w:jc w:val="both"/>
        <w:rPr>
          <w:b/>
        </w:rPr>
      </w:pPr>
      <w:r w:rsidRPr="00CE62EA">
        <w:t>Условно – разрешенные виды использования земельных участков и объектов капитального строительства – нет.</w:t>
      </w:r>
    </w:p>
    <w:p w:rsidR="00A33552" w:rsidRDefault="00A33552" w:rsidP="00A33552">
      <w:pPr>
        <w:pStyle w:val="aa"/>
        <w:rPr>
          <w:sz w:val="28"/>
          <w:szCs w:val="28"/>
        </w:rPr>
      </w:pPr>
    </w:p>
    <w:p w:rsidR="00C02431" w:rsidRDefault="00C02431" w:rsidP="00C02431">
      <w:pPr>
        <w:jc w:val="center"/>
        <w:rPr>
          <w:sz w:val="28"/>
          <w:szCs w:val="28"/>
        </w:rPr>
      </w:pPr>
    </w:p>
    <w:p w:rsidR="00C02431" w:rsidRDefault="009108B4" w:rsidP="00C0243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6F6415">
        <w:rPr>
          <w:sz w:val="28"/>
          <w:szCs w:val="28"/>
        </w:rPr>
        <w:t>4</w:t>
      </w:r>
      <w:r w:rsidR="00C02431" w:rsidRPr="00C11A22">
        <w:rPr>
          <w:sz w:val="28"/>
          <w:szCs w:val="28"/>
        </w:rPr>
        <w:t>.  Изложить гра</w:t>
      </w:r>
      <w:r w:rsidR="00C02431">
        <w:rPr>
          <w:sz w:val="28"/>
          <w:szCs w:val="28"/>
        </w:rPr>
        <w:t>достроительные регламенты зоны газоснабжения</w:t>
      </w:r>
      <w:r w:rsidR="00C02431" w:rsidRPr="00C11A22">
        <w:rPr>
          <w:sz w:val="28"/>
          <w:szCs w:val="28"/>
        </w:rPr>
        <w:t xml:space="preserve"> </w:t>
      </w:r>
      <w:r w:rsidR="00C02431">
        <w:rPr>
          <w:b/>
          <w:sz w:val="28"/>
          <w:szCs w:val="28"/>
        </w:rPr>
        <w:t>(ИЗ 405</w:t>
      </w:r>
      <w:r w:rsidR="00C02431" w:rsidRPr="00422C40">
        <w:rPr>
          <w:b/>
          <w:sz w:val="28"/>
          <w:szCs w:val="28"/>
        </w:rPr>
        <w:t>)</w:t>
      </w:r>
      <w:r w:rsidR="00C02431" w:rsidRPr="00C11A22">
        <w:rPr>
          <w:sz w:val="28"/>
          <w:szCs w:val="28"/>
        </w:rPr>
        <w:t xml:space="preserve"> правил землепользования и застройки </w:t>
      </w:r>
      <w:r>
        <w:rPr>
          <w:sz w:val="28"/>
          <w:szCs w:val="28"/>
        </w:rPr>
        <w:t>Ирклиев</w:t>
      </w:r>
      <w:r w:rsidR="00C02431">
        <w:rPr>
          <w:sz w:val="28"/>
          <w:szCs w:val="28"/>
        </w:rPr>
        <w:t>ского сельского поселения</w:t>
      </w:r>
      <w:r w:rsidR="00C02431" w:rsidRPr="00C11A22">
        <w:rPr>
          <w:sz w:val="28"/>
          <w:szCs w:val="28"/>
        </w:rPr>
        <w:t xml:space="preserve"> муниципального образования Выс</w:t>
      </w:r>
      <w:r>
        <w:rPr>
          <w:sz w:val="28"/>
          <w:szCs w:val="28"/>
        </w:rPr>
        <w:t>елковский район</w:t>
      </w:r>
      <w:r w:rsidR="00C02431" w:rsidRPr="00C11A22">
        <w:rPr>
          <w:sz w:val="28"/>
          <w:szCs w:val="28"/>
        </w:rPr>
        <w:t>:</w:t>
      </w:r>
    </w:p>
    <w:p w:rsidR="00C02431" w:rsidRDefault="00C02431" w:rsidP="00C02431">
      <w:pPr>
        <w:jc w:val="center"/>
        <w:rPr>
          <w:sz w:val="28"/>
          <w:szCs w:val="28"/>
        </w:rPr>
      </w:pPr>
    </w:p>
    <w:p w:rsidR="005E4B75" w:rsidRPr="00493140" w:rsidRDefault="005E4B75" w:rsidP="005E4B75">
      <w:pPr>
        <w:jc w:val="center"/>
      </w:pPr>
      <w:r w:rsidRPr="00493140">
        <w:rPr>
          <w:b/>
          <w:u w:val="single"/>
        </w:rPr>
        <w:t>Коммунальное обслуживание (ИЗ 405)</w:t>
      </w:r>
    </w:p>
    <w:p w:rsidR="005E4B75" w:rsidRPr="00493140" w:rsidRDefault="005E4B75" w:rsidP="005E4B75">
      <w:pPr>
        <w:ind w:firstLine="851"/>
        <w:jc w:val="both"/>
      </w:pPr>
    </w:p>
    <w:p w:rsidR="005E4B75" w:rsidRDefault="005E4B75" w:rsidP="005E4B75">
      <w:pPr>
        <w:ind w:firstLine="851"/>
        <w:jc w:val="both"/>
        <w:rPr>
          <w:b/>
          <w:sz w:val="28"/>
          <w:szCs w:val="28"/>
          <w:u w:val="single"/>
        </w:rPr>
      </w:pPr>
      <w:r w:rsidRPr="00493140">
        <w:t>1. Основные виды и параметры разрешенного использования земельных участков и объектов капитального строительства</w:t>
      </w:r>
    </w:p>
    <w:p w:rsidR="005E4B75" w:rsidRPr="00C60623" w:rsidRDefault="005E4B75" w:rsidP="005E4B75">
      <w:pPr>
        <w:ind w:firstLine="851"/>
        <w:jc w:val="right"/>
        <w:rPr>
          <w:b/>
          <w:color w:val="FF0000"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976"/>
        <w:gridCol w:w="2127"/>
        <w:gridCol w:w="2268"/>
        <w:gridCol w:w="2268"/>
        <w:gridCol w:w="2551"/>
      </w:tblGrid>
      <w:tr w:rsidR="005E4B75" w:rsidRPr="00DF7A16" w:rsidTr="007B7750">
        <w:trPr>
          <w:trHeight w:val="540"/>
        </w:trPr>
        <w:tc>
          <w:tcPr>
            <w:tcW w:w="675" w:type="dxa"/>
            <w:vMerge w:val="restart"/>
          </w:tcPr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5E4B75" w:rsidRPr="00DF7A16" w:rsidRDefault="005E4B75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5E4B75" w:rsidRPr="00DF7A16" w:rsidRDefault="005E4B7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E4B75" w:rsidRPr="00DF7A16" w:rsidTr="007B7750">
        <w:trPr>
          <w:trHeight w:val="2574"/>
        </w:trPr>
        <w:tc>
          <w:tcPr>
            <w:tcW w:w="675" w:type="dxa"/>
            <w:vMerge/>
          </w:tcPr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5E4B75" w:rsidRPr="00DF7A16" w:rsidRDefault="005E4B75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5E4B75" w:rsidRPr="00DF7A16" w:rsidRDefault="005E4B7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5E4B75" w:rsidRPr="00DF7A16" w:rsidRDefault="005E4B7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5E4B75" w:rsidRPr="00DF7A16" w:rsidRDefault="005E4B7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5E4B75" w:rsidRPr="00DF7A16" w:rsidRDefault="005E4B75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5E4B75" w:rsidRPr="00DF7A16" w:rsidTr="007B7750">
        <w:tc>
          <w:tcPr>
            <w:tcW w:w="675" w:type="dxa"/>
          </w:tcPr>
          <w:p w:rsidR="005E4B75" w:rsidRPr="00DF7A16" w:rsidRDefault="005E4B75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5E4B75" w:rsidRPr="00DF7A16" w:rsidRDefault="005E4B75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5E4B75" w:rsidRPr="00DF7A16" w:rsidRDefault="005E4B75" w:rsidP="007B77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5E4B75" w:rsidRPr="00DF7A16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5E4B75" w:rsidRPr="00DF7A16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</w:t>
            </w:r>
            <w:r w:rsidRPr="00DF7A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DF7A16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кодом</w:t>
              </w:r>
            </w:hyperlink>
            <w:r w:rsidRPr="00DF7A16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27" w:type="dxa"/>
          </w:tcPr>
          <w:p w:rsidR="005E4B75" w:rsidRPr="00DF7A16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Согласно пункта с кодом 1.1</w:t>
            </w:r>
          </w:p>
        </w:tc>
        <w:tc>
          <w:tcPr>
            <w:tcW w:w="2268" w:type="dxa"/>
          </w:tcPr>
          <w:p w:rsidR="005E4B75" w:rsidRPr="00DF7A16" w:rsidRDefault="005E4B75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5E4B75" w:rsidRPr="00DF7A16" w:rsidRDefault="005E4B75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51" w:type="dxa"/>
          </w:tcPr>
          <w:p w:rsidR="005E4B75" w:rsidRPr="00DF7A16" w:rsidRDefault="005E4B75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5E4B75" w:rsidRPr="00DF7A16" w:rsidTr="007B7750">
        <w:tc>
          <w:tcPr>
            <w:tcW w:w="675" w:type="dxa"/>
          </w:tcPr>
          <w:p w:rsidR="005E4B75" w:rsidRPr="00DF7A16" w:rsidRDefault="005E4B75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1560" w:type="dxa"/>
          </w:tcPr>
          <w:p w:rsidR="005E4B75" w:rsidRPr="00DF7A16" w:rsidRDefault="005E4B75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2976" w:type="dxa"/>
          </w:tcPr>
          <w:p w:rsidR="005E4B75" w:rsidRPr="00DF7A16" w:rsidRDefault="005E4B75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127" w:type="dxa"/>
          </w:tcPr>
          <w:p w:rsidR="005E4B75" w:rsidRDefault="005E4B7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10DB6">
              <w:rPr>
                <w:sz w:val="20"/>
                <w:szCs w:val="20"/>
              </w:rPr>
              <w:t xml:space="preserve">инимальная (максимальная) площадь земельного участка - </w:t>
            </w:r>
            <w:r w:rsidRPr="00E33E66">
              <w:rPr>
                <w:sz w:val="20"/>
                <w:szCs w:val="20"/>
              </w:rPr>
              <w:t>5000– (250000) кв. м</w:t>
            </w:r>
            <w:r w:rsidRPr="00C04F62">
              <w:rPr>
                <w:sz w:val="20"/>
                <w:szCs w:val="20"/>
              </w:rPr>
              <w:t xml:space="preserve"> Согласно пункта 4 ст. 36 Градостроительного кодекса Российской Федерации </w:t>
            </w:r>
            <w:r>
              <w:rPr>
                <w:sz w:val="20"/>
                <w:szCs w:val="20"/>
              </w:rPr>
              <w:t>д</w:t>
            </w:r>
            <w:r w:rsidRPr="00C04F62">
              <w:rPr>
                <w:sz w:val="20"/>
                <w:szCs w:val="20"/>
              </w:rPr>
              <w:t>ействие градостроительного регламента не распространяется на земельные участки</w:t>
            </w:r>
            <w:r>
              <w:rPr>
                <w:sz w:val="20"/>
                <w:szCs w:val="20"/>
              </w:rPr>
              <w:t xml:space="preserve">, </w:t>
            </w:r>
            <w:r w:rsidRPr="00C04F62">
              <w:rPr>
                <w:sz w:val="20"/>
                <w:szCs w:val="20"/>
              </w:rPr>
              <w:t xml:space="preserve">предназначенные для размещения </w:t>
            </w:r>
            <w:hyperlink w:anchor="sub_1011" w:history="1">
              <w:r w:rsidRPr="00C04F62">
                <w:rPr>
                  <w:sz w:val="20"/>
                  <w:szCs w:val="20"/>
                </w:rPr>
                <w:t>линейных объектов</w:t>
              </w:r>
            </w:hyperlink>
            <w:r w:rsidRPr="00C04F62">
              <w:rPr>
                <w:sz w:val="20"/>
                <w:szCs w:val="20"/>
              </w:rPr>
              <w:t xml:space="preserve"> и (или) занятые линейными объектами.</w:t>
            </w:r>
          </w:p>
          <w:p w:rsidR="005E4B75" w:rsidRPr="00C04F62" w:rsidRDefault="005E4B75" w:rsidP="007B7750">
            <w:pPr>
              <w:rPr>
                <w:sz w:val="20"/>
                <w:szCs w:val="20"/>
              </w:rPr>
            </w:pPr>
            <w:r w:rsidRPr="00E33E66">
              <w:rPr>
                <w:sz w:val="20"/>
                <w:szCs w:val="20"/>
              </w:rPr>
              <w:t>Для антенно мачтовых соо</w:t>
            </w:r>
            <w:r>
              <w:rPr>
                <w:sz w:val="20"/>
                <w:szCs w:val="20"/>
              </w:rPr>
              <w:t>р</w:t>
            </w:r>
            <w:r w:rsidRPr="00E33E66">
              <w:rPr>
                <w:sz w:val="20"/>
                <w:szCs w:val="20"/>
              </w:rPr>
              <w:t>ужений минимальная (максимальная) площадь земельного участка - 5– (50) кв. м</w:t>
            </w:r>
          </w:p>
          <w:p w:rsidR="005E4B75" w:rsidRPr="00C04F62" w:rsidRDefault="005E4B75" w:rsidP="007B77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  <w:p w:rsidR="005E4B75" w:rsidRPr="00810DB6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E4B75" w:rsidRPr="00C04F62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5E4B75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5E4B75" w:rsidRPr="00810DB6" w:rsidRDefault="005E4B75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</w:t>
            </w: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правила.</w:t>
            </w:r>
          </w:p>
        </w:tc>
        <w:tc>
          <w:tcPr>
            <w:tcW w:w="2268" w:type="dxa"/>
          </w:tcPr>
          <w:p w:rsidR="005E4B75" w:rsidRPr="00810DB6" w:rsidRDefault="005E4B7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>аксимальное 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5E4B75" w:rsidRDefault="005E4B75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5E4B75" w:rsidRPr="00467AA5" w:rsidRDefault="005E4B7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антенно – мачтовых сооружений согласно норм действующего законодательства и требований к данным сооружениям.</w:t>
            </w:r>
          </w:p>
          <w:p w:rsidR="005E4B75" w:rsidRPr="00810DB6" w:rsidRDefault="005E4B75" w:rsidP="007B7750">
            <w:pPr>
              <w:rPr>
                <w:sz w:val="20"/>
                <w:szCs w:val="20"/>
              </w:rPr>
            </w:pPr>
          </w:p>
          <w:p w:rsidR="005E4B75" w:rsidRPr="00810DB6" w:rsidRDefault="005E4B75" w:rsidP="007B775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5E4B75" w:rsidRPr="00EB673B" w:rsidRDefault="005E4B75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EB673B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5E4B75" w:rsidRDefault="005E4B75" w:rsidP="005E4B75">
      <w:pPr>
        <w:ind w:firstLine="851"/>
        <w:jc w:val="both"/>
        <w:rPr>
          <w:sz w:val="22"/>
          <w:szCs w:val="22"/>
        </w:rPr>
      </w:pPr>
    </w:p>
    <w:p w:rsidR="005E4B75" w:rsidRPr="00493140" w:rsidRDefault="005E4B75" w:rsidP="005E4B75">
      <w:pPr>
        <w:ind w:firstLine="851"/>
        <w:jc w:val="both"/>
      </w:pPr>
      <w:r w:rsidRPr="00493140">
        <w:t xml:space="preserve">Вспомогательные виды разрешенного использования земельных участков и объектов </w:t>
      </w:r>
      <w:r>
        <w:t>капи</w:t>
      </w:r>
      <w:r w:rsidRPr="00493140">
        <w:t>тального строительства - нет</w:t>
      </w:r>
    </w:p>
    <w:p w:rsidR="005E4B75" w:rsidRDefault="005E4B75" w:rsidP="005E4B75">
      <w:pPr>
        <w:ind w:firstLine="851"/>
        <w:jc w:val="both"/>
        <w:rPr>
          <w:sz w:val="28"/>
          <w:szCs w:val="28"/>
        </w:rPr>
      </w:pPr>
      <w:r w:rsidRPr="00493140">
        <w:t>Условно – разрешенные виды использования земельных участков и объектов капитального строительства – нет.</w:t>
      </w:r>
    </w:p>
    <w:p w:rsidR="00352CC7" w:rsidRDefault="00352CC7" w:rsidP="00352CC7">
      <w:pPr>
        <w:ind w:firstLine="851"/>
        <w:jc w:val="center"/>
        <w:rPr>
          <w:sz w:val="28"/>
          <w:szCs w:val="28"/>
        </w:rPr>
      </w:pPr>
    </w:p>
    <w:p w:rsidR="00352CC7" w:rsidRDefault="009108B4" w:rsidP="00F8193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6415">
        <w:rPr>
          <w:sz w:val="28"/>
          <w:szCs w:val="28"/>
        </w:rPr>
        <w:t>5</w:t>
      </w:r>
      <w:r w:rsidR="00352CC7" w:rsidRPr="00C11A22">
        <w:rPr>
          <w:sz w:val="28"/>
          <w:szCs w:val="28"/>
        </w:rPr>
        <w:t>.  Изложить гра</w:t>
      </w:r>
      <w:r w:rsidR="00352CC7">
        <w:rPr>
          <w:sz w:val="28"/>
          <w:szCs w:val="28"/>
        </w:rPr>
        <w:t>достроительные регламенты зоны газоснабжения</w:t>
      </w:r>
      <w:r w:rsidR="00352CC7" w:rsidRPr="00C11A22">
        <w:rPr>
          <w:sz w:val="28"/>
          <w:szCs w:val="28"/>
        </w:rPr>
        <w:t xml:space="preserve"> </w:t>
      </w:r>
      <w:r w:rsidR="00352CC7">
        <w:rPr>
          <w:b/>
          <w:sz w:val="28"/>
          <w:szCs w:val="28"/>
        </w:rPr>
        <w:t>(ИЗ 406</w:t>
      </w:r>
      <w:r w:rsidR="00352CC7" w:rsidRPr="00422C40">
        <w:rPr>
          <w:b/>
          <w:sz w:val="28"/>
          <w:szCs w:val="28"/>
        </w:rPr>
        <w:t>)</w:t>
      </w:r>
      <w:r w:rsidR="00352CC7" w:rsidRPr="00C11A22">
        <w:rPr>
          <w:sz w:val="28"/>
          <w:szCs w:val="28"/>
        </w:rPr>
        <w:t xml:space="preserve"> правил землепользования и застройки </w:t>
      </w:r>
      <w:r>
        <w:rPr>
          <w:sz w:val="28"/>
          <w:szCs w:val="28"/>
        </w:rPr>
        <w:t>Ирклиев</w:t>
      </w:r>
      <w:r w:rsidR="00352CC7">
        <w:rPr>
          <w:sz w:val="28"/>
          <w:szCs w:val="28"/>
        </w:rPr>
        <w:t>ского сельского поселения</w:t>
      </w:r>
      <w:r w:rsidR="00352CC7" w:rsidRPr="00C11A22">
        <w:rPr>
          <w:sz w:val="28"/>
          <w:szCs w:val="28"/>
        </w:rPr>
        <w:t xml:space="preserve"> муниципального образования Выс</w:t>
      </w:r>
      <w:r>
        <w:rPr>
          <w:sz w:val="28"/>
          <w:szCs w:val="28"/>
        </w:rPr>
        <w:t>елковский район</w:t>
      </w:r>
      <w:r w:rsidR="00352CC7" w:rsidRPr="00C11A22">
        <w:rPr>
          <w:sz w:val="28"/>
          <w:szCs w:val="28"/>
        </w:rPr>
        <w:t>:</w:t>
      </w:r>
    </w:p>
    <w:p w:rsidR="00560508" w:rsidRPr="00493140" w:rsidRDefault="00560508" w:rsidP="00560508">
      <w:pPr>
        <w:jc w:val="center"/>
      </w:pPr>
      <w:r w:rsidRPr="00493140">
        <w:rPr>
          <w:b/>
          <w:u w:val="single"/>
        </w:rPr>
        <w:t>Коммунальное обслуживание (ИЗ 406)</w:t>
      </w:r>
    </w:p>
    <w:p w:rsidR="00560508" w:rsidRPr="00C60623" w:rsidRDefault="00560508" w:rsidP="00560508">
      <w:pPr>
        <w:ind w:firstLine="851"/>
        <w:jc w:val="right"/>
        <w:rPr>
          <w:color w:val="FF0000"/>
          <w:sz w:val="28"/>
          <w:szCs w:val="28"/>
        </w:rPr>
      </w:pPr>
    </w:p>
    <w:p w:rsidR="00560508" w:rsidRDefault="00560508" w:rsidP="00560508">
      <w:pPr>
        <w:ind w:firstLine="851"/>
        <w:jc w:val="both"/>
        <w:rPr>
          <w:b/>
          <w:sz w:val="28"/>
          <w:szCs w:val="28"/>
          <w:u w:val="single"/>
        </w:rPr>
      </w:pPr>
      <w:r w:rsidRPr="00493140">
        <w:t>1. 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976"/>
        <w:gridCol w:w="2127"/>
        <w:gridCol w:w="2268"/>
        <w:gridCol w:w="2268"/>
        <w:gridCol w:w="2551"/>
      </w:tblGrid>
      <w:tr w:rsidR="00560508" w:rsidRPr="00DF7A16" w:rsidTr="007B7750">
        <w:trPr>
          <w:trHeight w:val="701"/>
        </w:trPr>
        <w:tc>
          <w:tcPr>
            <w:tcW w:w="675" w:type="dxa"/>
            <w:vMerge w:val="restart"/>
          </w:tcPr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560508" w:rsidRPr="00DF7A16" w:rsidRDefault="00560508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560508" w:rsidRPr="00DF7A16" w:rsidRDefault="0056050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60508" w:rsidRPr="00DF7A16" w:rsidTr="007B7750">
        <w:trPr>
          <w:trHeight w:val="3404"/>
        </w:trPr>
        <w:tc>
          <w:tcPr>
            <w:tcW w:w="675" w:type="dxa"/>
            <w:vMerge/>
          </w:tcPr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560508" w:rsidRPr="00DF7A16" w:rsidRDefault="00560508" w:rsidP="007B7750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560508" w:rsidRPr="00DF7A16" w:rsidRDefault="0056050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560508" w:rsidRPr="00DF7A16" w:rsidRDefault="0056050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560508" w:rsidRPr="00DF7A16" w:rsidRDefault="0056050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560508" w:rsidRPr="00DF7A16" w:rsidRDefault="00560508" w:rsidP="007B7750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DF7A16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560508" w:rsidRPr="00DF7A16" w:rsidTr="007B7750">
        <w:tc>
          <w:tcPr>
            <w:tcW w:w="675" w:type="dxa"/>
          </w:tcPr>
          <w:p w:rsidR="00560508" w:rsidRPr="00DF7A16" w:rsidRDefault="00560508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560508" w:rsidRPr="00DF7A16" w:rsidRDefault="00560508" w:rsidP="007B7750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560508" w:rsidRPr="00DF7A16" w:rsidRDefault="00560508" w:rsidP="007B77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560508" w:rsidRPr="00DF7A16" w:rsidRDefault="0056050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560508" w:rsidRPr="00DF7A16" w:rsidRDefault="0056050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DF7A16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кодом</w:t>
              </w:r>
            </w:hyperlink>
            <w:r w:rsidRPr="00DF7A16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27" w:type="dxa"/>
          </w:tcPr>
          <w:p w:rsidR="00560508" w:rsidRPr="00DF7A16" w:rsidRDefault="0056050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F7A16">
              <w:rPr>
                <w:rFonts w:ascii="Times New Roman" w:hAnsi="Times New Roman" w:cs="Times New Roman"/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560508" w:rsidRPr="00DF7A16" w:rsidRDefault="00560508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268" w:type="dxa"/>
          </w:tcPr>
          <w:p w:rsidR="00560508" w:rsidRPr="00DF7A16" w:rsidRDefault="00560508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Согласно пункта с кодом 1.1</w:t>
            </w:r>
          </w:p>
        </w:tc>
        <w:tc>
          <w:tcPr>
            <w:tcW w:w="2551" w:type="dxa"/>
          </w:tcPr>
          <w:p w:rsidR="00560508" w:rsidRPr="00DF7A16" w:rsidRDefault="00560508" w:rsidP="007B7750">
            <w:pPr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Согласно пункта с кодом 1.1</w:t>
            </w:r>
          </w:p>
        </w:tc>
      </w:tr>
      <w:tr w:rsidR="00560508" w:rsidRPr="00DF7A16" w:rsidTr="007B7750">
        <w:tc>
          <w:tcPr>
            <w:tcW w:w="675" w:type="dxa"/>
          </w:tcPr>
          <w:p w:rsidR="00560508" w:rsidRPr="00DF7A16" w:rsidRDefault="00560508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>1.1</w:t>
            </w:r>
          </w:p>
        </w:tc>
        <w:tc>
          <w:tcPr>
            <w:tcW w:w="1560" w:type="dxa"/>
          </w:tcPr>
          <w:p w:rsidR="00560508" w:rsidRPr="00DF7A16" w:rsidRDefault="00560508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t xml:space="preserve">Коммунальное </w:t>
            </w:r>
            <w:r w:rsidRPr="00DF7A16">
              <w:rPr>
                <w:sz w:val="20"/>
                <w:szCs w:val="20"/>
              </w:rPr>
              <w:lastRenderedPageBreak/>
              <w:t>обслуживание</w:t>
            </w:r>
          </w:p>
        </w:tc>
        <w:tc>
          <w:tcPr>
            <w:tcW w:w="2976" w:type="dxa"/>
          </w:tcPr>
          <w:p w:rsidR="00560508" w:rsidRPr="00DF7A16" w:rsidRDefault="00560508" w:rsidP="007B7750">
            <w:pPr>
              <w:pStyle w:val="aa"/>
              <w:rPr>
                <w:sz w:val="20"/>
                <w:szCs w:val="20"/>
              </w:rPr>
            </w:pPr>
            <w:r w:rsidRPr="00DF7A16">
              <w:rPr>
                <w:sz w:val="20"/>
                <w:szCs w:val="20"/>
              </w:rPr>
              <w:lastRenderedPageBreak/>
              <w:t xml:space="preserve">Размещение объектов </w:t>
            </w:r>
            <w:r w:rsidRPr="00DF7A16">
              <w:rPr>
                <w:sz w:val="20"/>
                <w:szCs w:val="20"/>
              </w:rPr>
              <w:lastRenderedPageBreak/>
              <w:t>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127" w:type="dxa"/>
          </w:tcPr>
          <w:p w:rsidR="00560508" w:rsidRDefault="0056050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 xml:space="preserve">инимальная </w:t>
            </w:r>
            <w:r w:rsidRPr="00810DB6">
              <w:rPr>
                <w:sz w:val="20"/>
                <w:szCs w:val="20"/>
              </w:rPr>
              <w:lastRenderedPageBreak/>
              <w:t xml:space="preserve">(максимальная) площадь земельного участка - </w:t>
            </w:r>
            <w:r w:rsidRPr="00E33E66">
              <w:rPr>
                <w:sz w:val="20"/>
                <w:szCs w:val="20"/>
              </w:rPr>
              <w:t>5000– (250000) кв. м</w:t>
            </w:r>
            <w:r w:rsidRPr="00C04F62">
              <w:rPr>
                <w:sz w:val="20"/>
                <w:szCs w:val="20"/>
              </w:rPr>
              <w:t xml:space="preserve"> Согласно пункта 4 ст. 36 Градостроительного кодекса Российской Федерации </w:t>
            </w:r>
            <w:r>
              <w:rPr>
                <w:sz w:val="20"/>
                <w:szCs w:val="20"/>
              </w:rPr>
              <w:t>д</w:t>
            </w:r>
            <w:r w:rsidRPr="00C04F62">
              <w:rPr>
                <w:sz w:val="20"/>
                <w:szCs w:val="20"/>
              </w:rPr>
              <w:t>ействие градостроительного регламента не распространяется на земельные участки</w:t>
            </w:r>
            <w:r>
              <w:rPr>
                <w:sz w:val="20"/>
                <w:szCs w:val="20"/>
              </w:rPr>
              <w:t xml:space="preserve">, </w:t>
            </w:r>
            <w:r w:rsidRPr="00C04F62">
              <w:rPr>
                <w:sz w:val="20"/>
                <w:szCs w:val="20"/>
              </w:rPr>
              <w:t xml:space="preserve">предназначенные для размещения </w:t>
            </w:r>
            <w:hyperlink w:anchor="sub_1011" w:history="1">
              <w:r w:rsidRPr="00C04F62">
                <w:rPr>
                  <w:sz w:val="20"/>
                  <w:szCs w:val="20"/>
                </w:rPr>
                <w:t>линейных объектов</w:t>
              </w:r>
            </w:hyperlink>
            <w:r w:rsidRPr="00C04F62">
              <w:rPr>
                <w:sz w:val="20"/>
                <w:szCs w:val="20"/>
              </w:rPr>
              <w:t xml:space="preserve"> и (или) занятые линейными объектами.</w:t>
            </w:r>
          </w:p>
          <w:p w:rsidR="00560508" w:rsidRPr="00C04F62" w:rsidRDefault="00560508" w:rsidP="007B7750">
            <w:pPr>
              <w:rPr>
                <w:sz w:val="20"/>
                <w:szCs w:val="20"/>
              </w:rPr>
            </w:pPr>
            <w:r w:rsidRPr="00E33E66">
              <w:rPr>
                <w:sz w:val="20"/>
                <w:szCs w:val="20"/>
              </w:rPr>
              <w:t>Для антенно мачтовых соо</w:t>
            </w:r>
            <w:r>
              <w:rPr>
                <w:sz w:val="20"/>
                <w:szCs w:val="20"/>
              </w:rPr>
              <w:t>р</w:t>
            </w:r>
            <w:r w:rsidRPr="00E33E66">
              <w:rPr>
                <w:sz w:val="20"/>
                <w:szCs w:val="20"/>
              </w:rPr>
              <w:t>ужений минимальная (максимальная) площадь земельного участка - 5– (50) кв. м</w:t>
            </w:r>
          </w:p>
          <w:p w:rsidR="00560508" w:rsidRPr="00C04F62" w:rsidRDefault="00560508" w:rsidP="007B7750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  <w:p w:rsidR="00560508" w:rsidRPr="00810DB6" w:rsidRDefault="0056050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60508" w:rsidRPr="00C04F62" w:rsidRDefault="0056050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Минимальный отступ </w:t>
            </w:r>
            <w:r w:rsidRPr="00C04F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560508" w:rsidRPr="00810DB6" w:rsidRDefault="00560508" w:rsidP="007B7750">
            <w:pPr>
              <w:pStyle w:val="af1"/>
              <w:jc w:val="left"/>
              <w:rPr>
                <w:sz w:val="20"/>
                <w:szCs w:val="20"/>
              </w:rPr>
            </w:pPr>
            <w:r w:rsidRPr="00C04F6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от границ с соседними участками – 3 м, </w:t>
            </w:r>
          </w:p>
          <w:p w:rsidR="00560508" w:rsidRPr="00810DB6" w:rsidRDefault="00560508" w:rsidP="007B7750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DB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268" w:type="dxa"/>
          </w:tcPr>
          <w:p w:rsidR="00560508" w:rsidRPr="00810DB6" w:rsidRDefault="0056050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810DB6">
              <w:rPr>
                <w:sz w:val="20"/>
                <w:szCs w:val="20"/>
              </w:rPr>
              <w:t xml:space="preserve">аксимальное </w:t>
            </w:r>
            <w:r w:rsidRPr="00810DB6">
              <w:rPr>
                <w:sz w:val="20"/>
                <w:szCs w:val="20"/>
              </w:rPr>
              <w:lastRenderedPageBreak/>
              <w:t>количество надземных этажей зданий – 2</w:t>
            </w:r>
            <w:r>
              <w:rPr>
                <w:sz w:val="20"/>
                <w:szCs w:val="20"/>
              </w:rPr>
              <w:t>;</w:t>
            </w:r>
            <w:r w:rsidRPr="00810DB6">
              <w:rPr>
                <w:sz w:val="20"/>
                <w:szCs w:val="20"/>
              </w:rPr>
              <w:t xml:space="preserve"> </w:t>
            </w:r>
          </w:p>
          <w:p w:rsidR="00560508" w:rsidRDefault="00560508" w:rsidP="007B7750">
            <w:pPr>
              <w:rPr>
                <w:sz w:val="20"/>
                <w:szCs w:val="20"/>
              </w:rPr>
            </w:pPr>
            <w:r w:rsidRPr="00810DB6">
              <w:rPr>
                <w:sz w:val="20"/>
                <w:szCs w:val="20"/>
              </w:rPr>
              <w:t>максимальная высота зданий – 12 м.</w:t>
            </w:r>
          </w:p>
          <w:p w:rsidR="00560508" w:rsidRPr="00467AA5" w:rsidRDefault="0056050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антенно – мачтовых сооружений согласно норм действующего законодательства и требований к данным сооружениям.</w:t>
            </w:r>
          </w:p>
          <w:p w:rsidR="00560508" w:rsidRPr="00810DB6" w:rsidRDefault="00560508" w:rsidP="007B7750">
            <w:pPr>
              <w:rPr>
                <w:sz w:val="20"/>
                <w:szCs w:val="20"/>
              </w:rPr>
            </w:pPr>
          </w:p>
          <w:p w:rsidR="00560508" w:rsidRPr="00810DB6" w:rsidRDefault="00560508" w:rsidP="007B775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560508" w:rsidRPr="00EB673B" w:rsidRDefault="00560508" w:rsidP="007B7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EB673B">
              <w:rPr>
                <w:sz w:val="20"/>
                <w:szCs w:val="20"/>
              </w:rPr>
              <w:t xml:space="preserve">аксимальный процент </w:t>
            </w:r>
            <w:r w:rsidRPr="00EB673B">
              <w:rPr>
                <w:sz w:val="20"/>
                <w:szCs w:val="20"/>
              </w:rPr>
              <w:lastRenderedPageBreak/>
              <w:t>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560508" w:rsidRDefault="00560508" w:rsidP="00560508">
      <w:pPr>
        <w:ind w:firstLine="851"/>
        <w:jc w:val="both"/>
        <w:rPr>
          <w:sz w:val="22"/>
          <w:szCs w:val="22"/>
        </w:rPr>
      </w:pPr>
    </w:p>
    <w:p w:rsidR="00560508" w:rsidRPr="00493140" w:rsidRDefault="00560508" w:rsidP="00560508">
      <w:pPr>
        <w:ind w:firstLine="851"/>
        <w:jc w:val="both"/>
      </w:pPr>
      <w:r w:rsidRPr="00493140">
        <w:t xml:space="preserve">Вспомогательные виды разрешенного использования земельных участков и объектов </w:t>
      </w:r>
      <w:r>
        <w:t>капи</w:t>
      </w:r>
      <w:r w:rsidRPr="00493140">
        <w:t>тального строительства - нет</w:t>
      </w:r>
    </w:p>
    <w:p w:rsidR="00560508" w:rsidRPr="00493140" w:rsidRDefault="00560508" w:rsidP="00560508">
      <w:pPr>
        <w:ind w:firstLine="851"/>
        <w:jc w:val="both"/>
      </w:pPr>
      <w:r w:rsidRPr="00493140">
        <w:t>Условно – разрешенные виды использования земельных участков и объектов капитального строительства</w:t>
      </w:r>
    </w:p>
    <w:p w:rsidR="00352CC7" w:rsidRDefault="00352CC7" w:rsidP="00352CC7">
      <w:pPr>
        <w:jc w:val="center"/>
        <w:rPr>
          <w:sz w:val="28"/>
          <w:szCs w:val="28"/>
        </w:rPr>
      </w:pPr>
    </w:p>
    <w:p w:rsidR="00F81931" w:rsidRDefault="006F6415" w:rsidP="00F8193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F81931" w:rsidRPr="006E4D33">
        <w:rPr>
          <w:sz w:val="28"/>
          <w:szCs w:val="28"/>
        </w:rPr>
        <w:t xml:space="preserve">. </w:t>
      </w:r>
      <w:r w:rsidR="00F81931">
        <w:rPr>
          <w:sz w:val="28"/>
          <w:szCs w:val="28"/>
        </w:rPr>
        <w:t>Дополнить</w:t>
      </w:r>
      <w:r w:rsidR="00F81931" w:rsidRPr="006E4D33">
        <w:rPr>
          <w:sz w:val="28"/>
          <w:szCs w:val="28"/>
        </w:rPr>
        <w:t xml:space="preserve"> градостроительные регламенты</w:t>
      </w:r>
      <w:r w:rsidR="00F81931">
        <w:rPr>
          <w:sz w:val="28"/>
          <w:szCs w:val="28"/>
        </w:rPr>
        <w:t xml:space="preserve"> планировочного квартала 01:05:09</w:t>
      </w:r>
      <w:r w:rsidR="00F81931" w:rsidRPr="006E4D33">
        <w:rPr>
          <w:sz w:val="28"/>
          <w:szCs w:val="28"/>
        </w:rPr>
        <w:t xml:space="preserve"> зоны </w:t>
      </w:r>
      <w:r w:rsidR="00F81931">
        <w:rPr>
          <w:sz w:val="28"/>
          <w:szCs w:val="28"/>
        </w:rPr>
        <w:t>предпринимательство</w:t>
      </w:r>
      <w:r w:rsidR="00F81931" w:rsidRPr="006E4D33">
        <w:rPr>
          <w:sz w:val="28"/>
          <w:szCs w:val="28"/>
        </w:rPr>
        <w:t xml:space="preserve"> (</w:t>
      </w:r>
      <w:r w:rsidR="00F81931">
        <w:rPr>
          <w:b/>
          <w:sz w:val="28"/>
          <w:szCs w:val="28"/>
        </w:rPr>
        <w:t>ОДЗ 203)</w:t>
      </w:r>
      <w:r w:rsidR="00F81931" w:rsidRPr="006E4D33">
        <w:rPr>
          <w:sz w:val="28"/>
          <w:szCs w:val="28"/>
        </w:rPr>
        <w:t xml:space="preserve"> правил земле</w:t>
      </w:r>
      <w:r w:rsidR="00F81931">
        <w:rPr>
          <w:sz w:val="28"/>
          <w:szCs w:val="28"/>
        </w:rPr>
        <w:t>пользования и застройки Ирклиевского</w:t>
      </w:r>
      <w:r w:rsidR="00F81931" w:rsidRPr="006E4D33">
        <w:rPr>
          <w:sz w:val="28"/>
          <w:szCs w:val="28"/>
        </w:rPr>
        <w:t xml:space="preserve"> сельского поселения муниципального образования Выселковский район </w:t>
      </w:r>
      <w:r w:rsidR="00F81931">
        <w:rPr>
          <w:sz w:val="28"/>
          <w:szCs w:val="28"/>
        </w:rPr>
        <w:t>условно – разрешенным видом использования</w:t>
      </w:r>
      <w:r w:rsidR="00F81931" w:rsidRPr="006E4D33">
        <w:rPr>
          <w:sz w:val="28"/>
          <w:szCs w:val="28"/>
        </w:rPr>
        <w:t xml:space="preserve"> земельных участков</w:t>
      </w:r>
      <w:r w:rsidR="00F81931">
        <w:rPr>
          <w:sz w:val="28"/>
          <w:szCs w:val="28"/>
        </w:rPr>
        <w:t xml:space="preserve"> и объектов капитального строительства</w:t>
      </w:r>
      <w:r w:rsidR="00F81931" w:rsidRPr="006E4D33">
        <w:rPr>
          <w:sz w:val="28"/>
          <w:szCs w:val="28"/>
        </w:rPr>
        <w:t>:</w:t>
      </w:r>
    </w:p>
    <w:p w:rsidR="00F81931" w:rsidRPr="00501AA4" w:rsidRDefault="00F81931" w:rsidP="00F81931">
      <w:pPr>
        <w:ind w:firstLine="851"/>
        <w:jc w:val="both"/>
        <w:rPr>
          <w:sz w:val="28"/>
          <w:szCs w:val="28"/>
        </w:rPr>
      </w:pPr>
    </w:p>
    <w:p w:rsidR="00F81931" w:rsidRDefault="00F81931" w:rsidP="00F81931">
      <w:pPr>
        <w:ind w:firstLine="851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Предпринимательство</w:t>
      </w:r>
      <w:r w:rsidRPr="00E757EE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ОДЗ 203</w:t>
      </w:r>
      <w:r w:rsidRPr="00E757EE">
        <w:rPr>
          <w:b/>
          <w:sz w:val="28"/>
          <w:szCs w:val="28"/>
          <w:u w:val="single"/>
        </w:rPr>
        <w:t>)</w:t>
      </w:r>
    </w:p>
    <w:p w:rsidR="00F81931" w:rsidRDefault="00F81931" w:rsidP="00F81931">
      <w:pPr>
        <w:ind w:firstLine="851"/>
        <w:jc w:val="center"/>
        <w:rPr>
          <w:b/>
          <w:sz w:val="28"/>
          <w:szCs w:val="28"/>
          <w:u w:val="single"/>
        </w:rPr>
      </w:pPr>
    </w:p>
    <w:p w:rsidR="00F81931" w:rsidRPr="00E757EE" w:rsidRDefault="00F81931" w:rsidP="00F81931">
      <w:pPr>
        <w:ind w:firstLine="851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Условно – разрешенные виды и параметры использования земельных участков и объектов капитального строительства.</w:t>
      </w:r>
    </w:p>
    <w:p w:rsidR="00F81931" w:rsidRDefault="00F81931" w:rsidP="00F81931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976"/>
        <w:gridCol w:w="2127"/>
        <w:gridCol w:w="2268"/>
        <w:gridCol w:w="2268"/>
        <w:gridCol w:w="2551"/>
      </w:tblGrid>
      <w:tr w:rsidR="00F81931" w:rsidRPr="00B4262B" w:rsidTr="00F81931">
        <w:trPr>
          <w:trHeight w:val="540"/>
        </w:trPr>
        <w:tc>
          <w:tcPr>
            <w:tcW w:w="675" w:type="dxa"/>
            <w:vMerge w:val="restart"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F81931" w:rsidRPr="00B4262B" w:rsidRDefault="00F81931" w:rsidP="00F81931">
            <w:pPr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Наименование вида разрешенного использования земельного участка</w:t>
            </w:r>
          </w:p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Описание вида разрешенного использования земельного участка согласно</w:t>
            </w:r>
          </w:p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Классификатора видов разрешенного использования земельных участков</w:t>
            </w:r>
          </w:p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81931" w:rsidRPr="00B4262B" w:rsidTr="00F81931">
        <w:trPr>
          <w:trHeight w:val="3274"/>
        </w:trPr>
        <w:tc>
          <w:tcPr>
            <w:tcW w:w="675" w:type="dxa"/>
            <w:vMerge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F81931" w:rsidRPr="00F77193" w:rsidTr="00F81931">
        <w:tc>
          <w:tcPr>
            <w:tcW w:w="675" w:type="dxa"/>
          </w:tcPr>
          <w:p w:rsidR="00F81931" w:rsidRDefault="00F81931" w:rsidP="00F81931">
            <w:pPr>
              <w:pStyle w:val="aa"/>
              <w:jc w:val="center"/>
            </w:pPr>
            <w:r>
              <w:t>1.</w:t>
            </w:r>
          </w:p>
        </w:tc>
        <w:tc>
          <w:tcPr>
            <w:tcW w:w="1560" w:type="dxa"/>
          </w:tcPr>
          <w:p w:rsidR="00F81931" w:rsidRPr="00AD050B" w:rsidRDefault="00F81931" w:rsidP="00F81931">
            <w:pPr>
              <w:pStyle w:val="aa"/>
            </w:pPr>
            <w:r w:rsidRPr="00AD050B">
              <w:t>Земельные участки (территории) общего пользования</w:t>
            </w:r>
          </w:p>
        </w:tc>
        <w:tc>
          <w:tcPr>
            <w:tcW w:w="2976" w:type="dxa"/>
          </w:tcPr>
          <w:p w:rsidR="00F81931" w:rsidRPr="007E2BCA" w:rsidRDefault="00F81931" w:rsidP="00F81931">
            <w:pPr>
              <w:pStyle w:val="aa"/>
            </w:pPr>
            <w:r w:rsidRPr="00AD050B">
              <w:t xml:space="preserve"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</w:t>
            </w:r>
            <w:r w:rsidRPr="00AD050B">
              <w:lastRenderedPageBreak/>
              <w:t>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127" w:type="dxa"/>
          </w:tcPr>
          <w:p w:rsidR="00F81931" w:rsidRPr="00F77193" w:rsidRDefault="00F81931" w:rsidP="00F8193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F77193">
              <w:rPr>
                <w:rFonts w:ascii="Times New Roman" w:hAnsi="Times New Roman" w:cs="Times New Roman"/>
              </w:rPr>
              <w:lastRenderedPageBreak/>
              <w:t>Регламенты не устанавливаются</w:t>
            </w:r>
          </w:p>
        </w:tc>
        <w:tc>
          <w:tcPr>
            <w:tcW w:w="2268" w:type="dxa"/>
          </w:tcPr>
          <w:p w:rsidR="00F81931" w:rsidRPr="00F77193" w:rsidRDefault="00F81931" w:rsidP="00F81931">
            <w:r w:rsidRPr="00F77193">
              <w:t>Регламенты не устанавливаются</w:t>
            </w:r>
          </w:p>
        </w:tc>
        <w:tc>
          <w:tcPr>
            <w:tcW w:w="2268" w:type="dxa"/>
          </w:tcPr>
          <w:p w:rsidR="00F81931" w:rsidRPr="00F77193" w:rsidRDefault="00F81931" w:rsidP="00F81931">
            <w:r w:rsidRPr="00F77193">
              <w:t>Регламенты не устанавливаются</w:t>
            </w:r>
          </w:p>
        </w:tc>
        <w:tc>
          <w:tcPr>
            <w:tcW w:w="2551" w:type="dxa"/>
          </w:tcPr>
          <w:p w:rsidR="00F81931" w:rsidRPr="00F77193" w:rsidRDefault="00F81931" w:rsidP="00F81931">
            <w:r w:rsidRPr="00F77193">
              <w:t>Регламенты не устанавливаются</w:t>
            </w:r>
          </w:p>
        </w:tc>
      </w:tr>
    </w:tbl>
    <w:p w:rsidR="00F81931" w:rsidRDefault="00F81931" w:rsidP="00352CC7">
      <w:pPr>
        <w:ind w:firstLine="851"/>
        <w:jc w:val="both"/>
        <w:rPr>
          <w:sz w:val="28"/>
          <w:szCs w:val="28"/>
        </w:rPr>
      </w:pPr>
    </w:p>
    <w:p w:rsidR="00F81931" w:rsidRDefault="00F81931" w:rsidP="00F81931">
      <w:pPr>
        <w:ind w:firstLine="851"/>
        <w:jc w:val="both"/>
        <w:rPr>
          <w:sz w:val="28"/>
          <w:szCs w:val="28"/>
        </w:rPr>
      </w:pPr>
    </w:p>
    <w:p w:rsidR="001F5CF2" w:rsidRDefault="001F5CF2" w:rsidP="001F5CF2">
      <w:pPr>
        <w:ind w:firstLine="851"/>
        <w:jc w:val="both"/>
        <w:rPr>
          <w:sz w:val="28"/>
          <w:szCs w:val="28"/>
        </w:rPr>
      </w:pPr>
    </w:p>
    <w:p w:rsidR="001F5CF2" w:rsidRDefault="001F5CF2" w:rsidP="001F5CF2">
      <w:pPr>
        <w:ind w:firstLine="851"/>
        <w:jc w:val="both"/>
        <w:rPr>
          <w:sz w:val="28"/>
          <w:szCs w:val="28"/>
        </w:rPr>
      </w:pPr>
    </w:p>
    <w:p w:rsidR="001F5CF2" w:rsidRDefault="001F5CF2" w:rsidP="001F5CF2">
      <w:pPr>
        <w:ind w:firstLine="851"/>
        <w:jc w:val="both"/>
        <w:rPr>
          <w:sz w:val="28"/>
          <w:szCs w:val="28"/>
        </w:rPr>
      </w:pPr>
    </w:p>
    <w:p w:rsidR="001F5CF2" w:rsidRDefault="001F5CF2" w:rsidP="001F5CF2">
      <w:pPr>
        <w:ind w:firstLine="851"/>
        <w:jc w:val="both"/>
        <w:rPr>
          <w:sz w:val="28"/>
          <w:szCs w:val="28"/>
        </w:rPr>
      </w:pPr>
    </w:p>
    <w:p w:rsidR="001F5CF2" w:rsidRDefault="001F5CF2" w:rsidP="001F5CF2">
      <w:pPr>
        <w:ind w:firstLine="851"/>
        <w:jc w:val="both"/>
        <w:rPr>
          <w:sz w:val="28"/>
          <w:szCs w:val="28"/>
        </w:rPr>
      </w:pPr>
    </w:p>
    <w:p w:rsidR="001F5CF2" w:rsidRPr="0086107F" w:rsidRDefault="006F6415" w:rsidP="001F5CF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1F5CF2" w:rsidRPr="006E4D33">
        <w:rPr>
          <w:sz w:val="28"/>
          <w:szCs w:val="28"/>
        </w:rPr>
        <w:t xml:space="preserve">. </w:t>
      </w:r>
      <w:r w:rsidR="001F5CF2">
        <w:rPr>
          <w:sz w:val="28"/>
          <w:szCs w:val="28"/>
        </w:rPr>
        <w:t>Изложить</w:t>
      </w:r>
      <w:r w:rsidR="001F5CF2" w:rsidRPr="006E4D33">
        <w:rPr>
          <w:sz w:val="28"/>
          <w:szCs w:val="28"/>
        </w:rPr>
        <w:t xml:space="preserve"> градостроительные регламенты зоны </w:t>
      </w:r>
      <w:r w:rsidR="001F5CF2">
        <w:rPr>
          <w:sz w:val="28"/>
          <w:szCs w:val="28"/>
        </w:rPr>
        <w:t>общественного центра</w:t>
      </w:r>
      <w:r w:rsidR="001F5CF2" w:rsidRPr="006E4D33">
        <w:rPr>
          <w:sz w:val="28"/>
          <w:szCs w:val="28"/>
        </w:rPr>
        <w:t xml:space="preserve"> (</w:t>
      </w:r>
      <w:r w:rsidR="001F5CF2">
        <w:rPr>
          <w:b/>
          <w:sz w:val="28"/>
          <w:szCs w:val="28"/>
        </w:rPr>
        <w:t>ОДЗ 210)</w:t>
      </w:r>
      <w:r w:rsidR="001F5CF2" w:rsidRPr="006E4D33">
        <w:rPr>
          <w:sz w:val="28"/>
          <w:szCs w:val="28"/>
        </w:rPr>
        <w:t xml:space="preserve"> прави</w:t>
      </w:r>
      <w:r w:rsidR="001F5CF2">
        <w:rPr>
          <w:sz w:val="28"/>
          <w:szCs w:val="28"/>
        </w:rPr>
        <w:t>л землепользования и застройки Ирклиевского</w:t>
      </w:r>
      <w:r w:rsidR="001F5CF2" w:rsidRPr="006E4D33">
        <w:rPr>
          <w:sz w:val="28"/>
          <w:szCs w:val="28"/>
        </w:rPr>
        <w:t xml:space="preserve">о сельского поселения муниципального образования Выселковский район </w:t>
      </w:r>
      <w:r w:rsidR="001F5CF2">
        <w:rPr>
          <w:sz w:val="28"/>
          <w:szCs w:val="28"/>
        </w:rPr>
        <w:t>в новой редакции:</w:t>
      </w:r>
    </w:p>
    <w:p w:rsidR="002A3501" w:rsidRDefault="002A3501" w:rsidP="002A3501">
      <w:pPr>
        <w:ind w:firstLine="851"/>
        <w:jc w:val="center"/>
        <w:rPr>
          <w:b/>
          <w:sz w:val="28"/>
          <w:szCs w:val="28"/>
          <w:u w:val="single"/>
        </w:rPr>
      </w:pPr>
      <w:r w:rsidRPr="00797B31">
        <w:rPr>
          <w:b/>
          <w:u w:val="single"/>
        </w:rPr>
        <w:t>Общественный центр (ОДЗ 210).</w:t>
      </w:r>
    </w:p>
    <w:p w:rsidR="002A3501" w:rsidRDefault="002A3501" w:rsidP="002A3501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3118"/>
        <w:gridCol w:w="2693"/>
        <w:gridCol w:w="2127"/>
        <w:gridCol w:w="2126"/>
        <w:gridCol w:w="2126"/>
      </w:tblGrid>
      <w:tr w:rsidR="002A3501" w:rsidRPr="00410B4F" w:rsidTr="00CC1D5D">
        <w:trPr>
          <w:trHeight w:val="540"/>
        </w:trPr>
        <w:tc>
          <w:tcPr>
            <w:tcW w:w="534" w:type="dxa"/>
            <w:vMerge w:val="restart"/>
          </w:tcPr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97B31"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701" w:type="dxa"/>
            <w:vMerge w:val="restart"/>
          </w:tcPr>
          <w:p w:rsidR="002A3501" w:rsidRPr="00797B31" w:rsidRDefault="002A3501" w:rsidP="00CC1D5D">
            <w:pPr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3118" w:type="dxa"/>
            <w:vMerge w:val="restart"/>
          </w:tcPr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Описание вида разрешенного использования земельного участка согласно</w:t>
            </w:r>
          </w:p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Классификатора видов разрешенного использования земельных участков</w:t>
            </w:r>
          </w:p>
          <w:p w:rsidR="002A3501" w:rsidRPr="00797B31" w:rsidRDefault="002A350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9072" w:type="dxa"/>
            <w:gridSpan w:val="4"/>
          </w:tcPr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A3501" w:rsidRPr="00410B4F" w:rsidTr="00CC1D5D">
        <w:trPr>
          <w:trHeight w:val="3262"/>
        </w:trPr>
        <w:tc>
          <w:tcPr>
            <w:tcW w:w="534" w:type="dxa"/>
            <w:vMerge/>
          </w:tcPr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:rsidR="002A3501" w:rsidRPr="00797B31" w:rsidRDefault="002A3501" w:rsidP="00CC1D5D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2A3501" w:rsidRPr="00797B31" w:rsidRDefault="002A350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97B31">
              <w:rPr>
                <w:sz w:val="20"/>
                <w:szCs w:val="20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127" w:type="dxa"/>
          </w:tcPr>
          <w:p w:rsidR="002A3501" w:rsidRPr="00797B31" w:rsidRDefault="002A350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97B31">
              <w:rPr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126" w:type="dxa"/>
          </w:tcPr>
          <w:p w:rsidR="002A3501" w:rsidRPr="00797B31" w:rsidRDefault="002A350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97B31">
              <w:rPr>
                <w:sz w:val="20"/>
                <w:szCs w:val="20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126" w:type="dxa"/>
          </w:tcPr>
          <w:p w:rsidR="002A3501" w:rsidRPr="00797B31" w:rsidRDefault="002A3501" w:rsidP="00CC1D5D">
            <w:pPr>
              <w:jc w:val="center"/>
              <w:rPr>
                <w:rFonts w:eastAsia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797B31">
              <w:rPr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jc w:val="center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A3501" w:rsidRPr="00797B31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  <w:p w:rsidR="002A3501" w:rsidRPr="00797B31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Размещение объектов капитального строительства в целях обеспечения удовлетворения бытовых, социальных и духовных </w:t>
            </w:r>
            <w:r w:rsidRPr="00797B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потребностей человека.</w:t>
            </w:r>
          </w:p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797B31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кодами 1.1</w:t>
              </w:r>
            </w:hyperlink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 – 1.2</w:t>
            </w:r>
          </w:p>
        </w:tc>
        <w:tc>
          <w:tcPr>
            <w:tcW w:w="2693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Согласно пунктам с кодами 1.1-1.2</w:t>
            </w:r>
          </w:p>
        </w:tc>
        <w:tc>
          <w:tcPr>
            <w:tcW w:w="2127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Согласно пунктам с кодами 1.1-1.2</w:t>
            </w:r>
          </w:p>
        </w:tc>
        <w:tc>
          <w:tcPr>
            <w:tcW w:w="2126" w:type="dxa"/>
          </w:tcPr>
          <w:p w:rsidR="002A3501" w:rsidRPr="00797B31" w:rsidRDefault="002A3501" w:rsidP="00CC1D5D">
            <w:pPr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Согласно пунктам с кодами 1.1-1.2</w:t>
            </w:r>
          </w:p>
        </w:tc>
        <w:tc>
          <w:tcPr>
            <w:tcW w:w="2126" w:type="dxa"/>
          </w:tcPr>
          <w:p w:rsidR="002A3501" w:rsidRPr="00797B31" w:rsidRDefault="002A3501" w:rsidP="00CC1D5D">
            <w:pPr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Согласно пунктам с кодами 1.1-1.2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4B1EC2" w:rsidRDefault="002A3501" w:rsidP="00CC1D5D">
            <w:pPr>
              <w:jc w:val="center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1701" w:type="dxa"/>
          </w:tcPr>
          <w:p w:rsidR="002A3501" w:rsidRPr="004B1EC2" w:rsidRDefault="002A3501" w:rsidP="00CC1D5D">
            <w:pPr>
              <w:pStyle w:val="aa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Социальное обслуживание</w:t>
            </w:r>
          </w:p>
        </w:tc>
        <w:tc>
          <w:tcPr>
            <w:tcW w:w="3118" w:type="dxa"/>
          </w:tcPr>
          <w:p w:rsidR="002A3501" w:rsidRPr="004B1EC2" w:rsidRDefault="002A3501" w:rsidP="00CC1D5D">
            <w:pPr>
              <w:pStyle w:val="aa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2A3501" w:rsidRPr="004B1EC2" w:rsidRDefault="002A3501" w:rsidP="00CC1D5D">
            <w:pPr>
              <w:pStyle w:val="aa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2A3501" w:rsidRPr="004B1EC2" w:rsidRDefault="002A3501" w:rsidP="00CC1D5D">
            <w:pPr>
              <w:pStyle w:val="aa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693" w:type="dxa"/>
          </w:tcPr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B1EC2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участка, 1000 – (10000)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2.07.01-89*). </w:t>
            </w:r>
          </w:p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B1EC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B1EC2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B1EC2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</w:t>
            </w:r>
            <w:r w:rsidRPr="004B1EC2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4B1EC2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4B1EC2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</w:p>
          <w:p w:rsidR="002A3501" w:rsidRPr="004B1EC2" w:rsidRDefault="002A3501" w:rsidP="00CC1D5D">
            <w:pPr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максимальная высота зданий – 18 м.</w:t>
            </w:r>
          </w:p>
          <w:p w:rsidR="002A3501" w:rsidRPr="004B1EC2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4B1EC2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4B1EC2">
              <w:rPr>
                <w:sz w:val="20"/>
                <w:szCs w:val="20"/>
              </w:rPr>
              <w:t xml:space="preserve">аксимальный процент застройки участка </w:t>
            </w:r>
            <w:r>
              <w:rPr>
                <w:sz w:val="20"/>
                <w:szCs w:val="20"/>
              </w:rPr>
              <w:t>–</w:t>
            </w:r>
            <w:r w:rsidRPr="004B1EC2">
              <w:rPr>
                <w:sz w:val="20"/>
                <w:szCs w:val="20"/>
              </w:rPr>
              <w:t xml:space="preserve">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jc w:val="center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1701" w:type="dxa"/>
          </w:tcPr>
          <w:p w:rsidR="002A3501" w:rsidRPr="004B1EC2" w:rsidRDefault="002A3501" w:rsidP="00CC1D5D">
            <w:pPr>
              <w:pStyle w:val="aa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Бытовое обслуживание</w:t>
            </w:r>
          </w:p>
        </w:tc>
        <w:tc>
          <w:tcPr>
            <w:tcW w:w="3118" w:type="dxa"/>
          </w:tcPr>
          <w:p w:rsidR="002A3501" w:rsidRPr="004B1EC2" w:rsidRDefault="002A3501" w:rsidP="00CC1D5D">
            <w:pPr>
              <w:pStyle w:val="aa"/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693" w:type="dxa"/>
          </w:tcPr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B1EC2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(актуализированная редакция СНиП 2.07.01-89*), </w:t>
            </w:r>
          </w:p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B1EC2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B1EC2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4B1EC2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B1EC2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</w:t>
            </w:r>
            <w:r w:rsidRPr="004B1EC2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4B1EC2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4B1EC2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</w:p>
          <w:p w:rsidR="002A3501" w:rsidRPr="004B1EC2" w:rsidRDefault="002A3501" w:rsidP="00CC1D5D">
            <w:pPr>
              <w:rPr>
                <w:sz w:val="20"/>
                <w:szCs w:val="20"/>
              </w:rPr>
            </w:pPr>
            <w:r w:rsidRPr="004B1EC2">
              <w:rPr>
                <w:sz w:val="20"/>
                <w:szCs w:val="20"/>
              </w:rPr>
              <w:t>максимальная высота зданий – 18 м.</w:t>
            </w:r>
          </w:p>
          <w:p w:rsidR="002A3501" w:rsidRPr="004B1EC2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4B1EC2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4B1EC2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pStyle w:val="aa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701" w:type="dxa"/>
          </w:tcPr>
          <w:p w:rsidR="002A3501" w:rsidRPr="00797B31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Предпринимательство</w:t>
            </w:r>
          </w:p>
          <w:p w:rsidR="002A3501" w:rsidRPr="00797B31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797B31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</w:rPr>
                <w:t>кодами 2.1</w:t>
              </w:r>
            </w:hyperlink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 – 2.5</w:t>
            </w:r>
          </w:p>
        </w:tc>
        <w:tc>
          <w:tcPr>
            <w:tcW w:w="2693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пун</w:t>
            </w: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ктов с кодами 2.1 – 2.5</w:t>
            </w:r>
          </w:p>
        </w:tc>
        <w:tc>
          <w:tcPr>
            <w:tcW w:w="2127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пун</w:t>
            </w: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ктов с кодами 2.1 – 2.5</w:t>
            </w:r>
          </w:p>
        </w:tc>
        <w:tc>
          <w:tcPr>
            <w:tcW w:w="2126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пун</w:t>
            </w: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ктов с кодами 2.1 – 2.5</w:t>
            </w:r>
          </w:p>
        </w:tc>
        <w:tc>
          <w:tcPr>
            <w:tcW w:w="2126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пун</w:t>
            </w: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ктов с кодами 2.1 – 2.5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pStyle w:val="aa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t>2.1</w:t>
            </w:r>
          </w:p>
        </w:tc>
        <w:tc>
          <w:tcPr>
            <w:tcW w:w="1701" w:type="dxa"/>
          </w:tcPr>
          <w:p w:rsidR="002A3501" w:rsidRPr="00797B31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Деловое управление</w:t>
            </w:r>
          </w:p>
          <w:p w:rsidR="002A3501" w:rsidRPr="00797B31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693" w:type="dxa"/>
          </w:tcPr>
          <w:p w:rsidR="002A3501" w:rsidRPr="00986A06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ая) площадь земельного участка -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50 – (1000) кв. м, а также определяется по заданию на проектирование, СП 42.13330.2011 «Градостроительство. Планировка и застройка городских и сельских поселений» (актуализирован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 редакция СНиП 2.07.01-89*)</w:t>
            </w:r>
            <w:r w:rsidRPr="00986A06">
              <w:rPr>
                <w:rFonts w:ascii="Times New Roman" w:hAnsi="Times New Roman" w:cs="Times New Roman"/>
                <w:sz w:val="20"/>
                <w:szCs w:val="20"/>
              </w:rPr>
              <w:t>, с учетом реально сложившейся застройки и архитектурно-планировочного решения объекта.</w:t>
            </w:r>
          </w:p>
        </w:tc>
        <w:tc>
          <w:tcPr>
            <w:tcW w:w="2127" w:type="dxa"/>
          </w:tcPr>
          <w:p w:rsidR="002A3501" w:rsidRPr="009738CD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8CD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Pr="009738CD" w:rsidRDefault="002A3501" w:rsidP="00CC1D5D">
            <w:pPr>
              <w:pStyle w:val="af1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9738CD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986A06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38C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санитарно-эпидемиологичсекого </w:t>
            </w:r>
            <w:r w:rsidRPr="009738C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986A06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986A06">
              <w:rPr>
                <w:sz w:val="20"/>
                <w:szCs w:val="20"/>
              </w:rPr>
              <w:t>аксимальное количе</w:t>
            </w:r>
            <w:r>
              <w:rPr>
                <w:sz w:val="20"/>
                <w:szCs w:val="20"/>
              </w:rPr>
              <w:t>ство надземных этажей зданий – 3;</w:t>
            </w:r>
          </w:p>
          <w:p w:rsidR="002A3501" w:rsidRPr="00986A06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зданий – 18</w:t>
            </w:r>
            <w:r w:rsidRPr="00986A06">
              <w:rPr>
                <w:sz w:val="20"/>
                <w:szCs w:val="20"/>
              </w:rPr>
              <w:t xml:space="preserve"> м.</w:t>
            </w:r>
          </w:p>
          <w:p w:rsidR="002A3501" w:rsidRPr="00986A06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986A06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986A06">
              <w:rPr>
                <w:sz w:val="20"/>
                <w:szCs w:val="20"/>
              </w:rPr>
              <w:t xml:space="preserve">аксимальный процент застройки участка – </w:t>
            </w:r>
            <w:r>
              <w:rPr>
                <w:sz w:val="20"/>
                <w:szCs w:val="20"/>
              </w:rPr>
              <w:t>60.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pStyle w:val="aa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1701" w:type="dxa"/>
          </w:tcPr>
          <w:p w:rsidR="002A3501" w:rsidRPr="00797B31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  <w:p w:rsidR="002A3501" w:rsidRPr="00797B31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с;</w:t>
            </w:r>
          </w:p>
          <w:p w:rsidR="002A3501" w:rsidRPr="00797B3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97B31">
              <w:rPr>
                <w:rFonts w:ascii="Times New Roman" w:hAnsi="Times New Roman" w:cs="Times New Roman"/>
                <w:sz w:val="20"/>
                <w:szCs w:val="20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693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ая) площадь земельного участка - 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127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санитарно-</w:t>
            </w: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AB09EE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AB09EE">
              <w:rPr>
                <w:sz w:val="20"/>
                <w:szCs w:val="20"/>
              </w:rPr>
              <w:t xml:space="preserve"> 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  <w:r w:rsidRPr="00AB09EE">
              <w:rPr>
                <w:sz w:val="20"/>
                <w:szCs w:val="20"/>
              </w:rPr>
              <w:t>максимальная высота зданий – 18 м.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B09EE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pStyle w:val="aa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lastRenderedPageBreak/>
              <w:t>2.3</w:t>
            </w:r>
          </w:p>
        </w:tc>
        <w:tc>
          <w:tcPr>
            <w:tcW w:w="1701" w:type="dxa"/>
          </w:tcPr>
          <w:p w:rsidR="002A3501" w:rsidRPr="00AB09EE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Магазины</w:t>
            </w:r>
          </w:p>
          <w:p w:rsidR="002A3501" w:rsidRPr="00AB09EE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693" w:type="dxa"/>
          </w:tcPr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инимальная (максимальн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ая) площадь земельного участка - 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500 – 5000 кв. м, а также определяется по заданию на проектирование, </w:t>
            </w:r>
          </w:p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СП 42.13330.2011 «Градостроительство. Планировка и застройка городских и сельских поселе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ний».</w:t>
            </w:r>
          </w:p>
        </w:tc>
        <w:tc>
          <w:tcPr>
            <w:tcW w:w="2127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области обеспечения </w:t>
            </w: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AB09EE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AB09EE">
              <w:rPr>
                <w:sz w:val="20"/>
                <w:szCs w:val="20"/>
              </w:rPr>
              <w:t xml:space="preserve"> 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  <w:r w:rsidRPr="00AB09EE">
              <w:rPr>
                <w:sz w:val="20"/>
                <w:szCs w:val="20"/>
              </w:rPr>
              <w:t>максимальная высота зданий – 18 м.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B09EE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  <w:r w:rsidRPr="00AB09EE">
              <w:rPr>
                <w:sz w:val="20"/>
                <w:szCs w:val="20"/>
              </w:rPr>
              <w:t xml:space="preserve"> 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pStyle w:val="aa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lastRenderedPageBreak/>
              <w:t>2.4</w:t>
            </w:r>
          </w:p>
        </w:tc>
        <w:tc>
          <w:tcPr>
            <w:tcW w:w="1701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Банковская и страховая деятельность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2693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  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127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законодательством в </w:t>
            </w: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AB09EE">
              <w:rPr>
                <w:sz w:val="20"/>
                <w:szCs w:val="20"/>
              </w:rPr>
              <w:t>аксимальное количес</w:t>
            </w:r>
            <w:r>
              <w:rPr>
                <w:sz w:val="20"/>
                <w:szCs w:val="20"/>
              </w:rPr>
              <w:t>тво надземных этажей зданий – 3;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  <w:r w:rsidRPr="00AB09EE">
              <w:rPr>
                <w:sz w:val="20"/>
                <w:szCs w:val="20"/>
              </w:rPr>
              <w:t>максимальная высота зданий – 18 м.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B09EE">
              <w:rPr>
                <w:sz w:val="20"/>
                <w:szCs w:val="20"/>
              </w:rPr>
              <w:t>аксимальный</w:t>
            </w:r>
            <w:r>
              <w:rPr>
                <w:sz w:val="20"/>
                <w:szCs w:val="20"/>
              </w:rPr>
              <w:t xml:space="preserve"> процент застройки участка – 60.</w:t>
            </w:r>
          </w:p>
        </w:tc>
      </w:tr>
      <w:tr w:rsidR="002A3501" w:rsidRPr="00410B4F" w:rsidTr="00CC1D5D">
        <w:tc>
          <w:tcPr>
            <w:tcW w:w="534" w:type="dxa"/>
          </w:tcPr>
          <w:p w:rsidR="002A3501" w:rsidRPr="00797B31" w:rsidRDefault="002A3501" w:rsidP="00CC1D5D">
            <w:pPr>
              <w:pStyle w:val="aa"/>
              <w:rPr>
                <w:sz w:val="20"/>
                <w:szCs w:val="20"/>
              </w:rPr>
            </w:pPr>
            <w:r w:rsidRPr="00797B31">
              <w:rPr>
                <w:sz w:val="20"/>
                <w:szCs w:val="20"/>
              </w:rPr>
              <w:lastRenderedPageBreak/>
              <w:t>2.5</w:t>
            </w:r>
          </w:p>
        </w:tc>
        <w:tc>
          <w:tcPr>
            <w:tcW w:w="1701" w:type="dxa"/>
          </w:tcPr>
          <w:p w:rsidR="002A3501" w:rsidRPr="00AB09EE" w:rsidRDefault="002A3501" w:rsidP="00CC1D5D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Общественное питание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693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инимальная (максимальная) площадь земельного участка -500 – 5000 кв. м, а также определяется по заданию на проектирование, СП 42.13330.2011 «Градостроительство. Планировка и застройка городских и сельских поселений» </w:t>
            </w:r>
          </w:p>
        </w:tc>
        <w:tc>
          <w:tcPr>
            <w:tcW w:w="2127" w:type="dxa"/>
          </w:tcPr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отступ строений от красной линии или границ участка (в случае, если иной не установлен линией регулирования застройки) – 5 м, </w:t>
            </w:r>
          </w:p>
          <w:p w:rsidR="002A3501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B09EE">
              <w:rPr>
                <w:rFonts w:ascii="Times New Roman" w:hAnsi="Times New Roman" w:cs="Times New Roman"/>
                <w:sz w:val="20"/>
                <w:szCs w:val="20"/>
              </w:rPr>
              <w:t xml:space="preserve">инимальный отступ от границ с соседними участками – 3 м, </w:t>
            </w:r>
          </w:p>
          <w:p w:rsidR="002A3501" w:rsidRPr="00AB09EE" w:rsidRDefault="002A3501" w:rsidP="00CC1D5D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При размещении зданий, строений и сооружений должны соблюдаться установленные законодательством о пожарной безопасности и </w:t>
            </w:r>
            <w:r w:rsidRPr="00AB09EE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законодательством в области обеспечения санитарно-эпидемиологичсекого благополучия населения, минимальные нормативные противопожарные и санитарно-эпидемиологические разрывы между зданиями, строениями и сооружениями, в том числе и расположенными на соседних земельных участках, а так же технические регламенты, градостроительные и строительные нормы и правила.</w:t>
            </w: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</w:t>
            </w:r>
            <w:r w:rsidRPr="00AB09EE">
              <w:rPr>
                <w:sz w:val="20"/>
                <w:szCs w:val="20"/>
              </w:rPr>
              <w:t>аксимальное количество надземных этажей зданий – 3</w:t>
            </w:r>
            <w:r>
              <w:rPr>
                <w:sz w:val="20"/>
                <w:szCs w:val="20"/>
              </w:rPr>
              <w:t>;</w:t>
            </w:r>
            <w:r w:rsidRPr="00AB09EE">
              <w:rPr>
                <w:sz w:val="20"/>
                <w:szCs w:val="20"/>
              </w:rPr>
              <w:t xml:space="preserve"> 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  <w:r w:rsidRPr="00AB09EE">
              <w:rPr>
                <w:sz w:val="20"/>
                <w:szCs w:val="20"/>
              </w:rPr>
              <w:t>максимальная высота зданий – 18 м.</w:t>
            </w:r>
          </w:p>
          <w:p w:rsidR="002A3501" w:rsidRPr="00AB09EE" w:rsidRDefault="002A3501" w:rsidP="00CC1D5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A3501" w:rsidRPr="00AB09EE" w:rsidRDefault="002A3501" w:rsidP="00CC1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B09EE">
              <w:rPr>
                <w:sz w:val="20"/>
                <w:szCs w:val="20"/>
              </w:rPr>
              <w:t>аксимальный процент застройки участка – 60</w:t>
            </w:r>
            <w:r>
              <w:rPr>
                <w:sz w:val="20"/>
                <w:szCs w:val="20"/>
              </w:rPr>
              <w:t>.</w:t>
            </w:r>
            <w:r w:rsidRPr="00AB09EE">
              <w:rPr>
                <w:sz w:val="20"/>
                <w:szCs w:val="20"/>
              </w:rPr>
              <w:t xml:space="preserve"> </w:t>
            </w:r>
          </w:p>
        </w:tc>
      </w:tr>
    </w:tbl>
    <w:p w:rsidR="002A3501" w:rsidRPr="00D06376" w:rsidRDefault="002A3501" w:rsidP="002A3501">
      <w:pPr>
        <w:ind w:firstLine="851"/>
        <w:jc w:val="center"/>
        <w:rPr>
          <w:b/>
          <w:sz w:val="28"/>
          <w:szCs w:val="28"/>
          <w:highlight w:val="yellow"/>
          <w:u w:val="single"/>
        </w:rPr>
      </w:pPr>
    </w:p>
    <w:p w:rsidR="002A3501" w:rsidRPr="00DE4AD4" w:rsidRDefault="002A3501" w:rsidP="002A3501">
      <w:pPr>
        <w:ind w:firstLine="851"/>
        <w:jc w:val="both"/>
      </w:pPr>
      <w:r w:rsidRPr="00DE4AD4">
        <w:t>Вспомогательные виды и параметры разрешенного использования земельных участков и объектов капитального строительства – нет.</w:t>
      </w:r>
    </w:p>
    <w:p w:rsidR="002A3501" w:rsidRDefault="002A3501" w:rsidP="002A3501">
      <w:pPr>
        <w:ind w:firstLine="851"/>
        <w:jc w:val="both"/>
      </w:pPr>
      <w:r w:rsidRPr="00DE4AD4">
        <w:t>Условно – разрешенные виды использования земельных участков и объектов капитального строительства – нет.</w:t>
      </w:r>
    </w:p>
    <w:p w:rsidR="002A3501" w:rsidRDefault="002A3501" w:rsidP="002A3501">
      <w:pPr>
        <w:ind w:firstLine="851"/>
        <w:jc w:val="both"/>
      </w:pPr>
    </w:p>
    <w:p w:rsidR="00F81931" w:rsidRDefault="006F6415" w:rsidP="00F8193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F81931" w:rsidRPr="006E4D33">
        <w:rPr>
          <w:sz w:val="28"/>
          <w:szCs w:val="28"/>
        </w:rPr>
        <w:t xml:space="preserve">. </w:t>
      </w:r>
      <w:r w:rsidR="00F81931">
        <w:rPr>
          <w:sz w:val="28"/>
          <w:szCs w:val="28"/>
        </w:rPr>
        <w:t>Дополнить</w:t>
      </w:r>
      <w:r w:rsidR="00F81931" w:rsidRPr="006E4D33">
        <w:rPr>
          <w:sz w:val="28"/>
          <w:szCs w:val="28"/>
        </w:rPr>
        <w:t xml:space="preserve"> градостроительные регламенты</w:t>
      </w:r>
      <w:r w:rsidR="00F81931">
        <w:rPr>
          <w:sz w:val="28"/>
          <w:szCs w:val="28"/>
        </w:rPr>
        <w:t xml:space="preserve"> планировочных кварталов 01:05:01 и 01:06:01 </w:t>
      </w:r>
      <w:r w:rsidR="00F81931" w:rsidRPr="006E4D33">
        <w:rPr>
          <w:sz w:val="28"/>
          <w:szCs w:val="28"/>
        </w:rPr>
        <w:t xml:space="preserve">зоны </w:t>
      </w:r>
      <w:r w:rsidR="001F5CF2">
        <w:rPr>
          <w:sz w:val="28"/>
          <w:szCs w:val="28"/>
        </w:rPr>
        <w:t>общественно делового центра</w:t>
      </w:r>
      <w:r w:rsidR="00F81931" w:rsidRPr="006E4D33">
        <w:rPr>
          <w:sz w:val="28"/>
          <w:szCs w:val="28"/>
        </w:rPr>
        <w:t xml:space="preserve"> (</w:t>
      </w:r>
      <w:r w:rsidR="00F81931">
        <w:rPr>
          <w:b/>
          <w:sz w:val="28"/>
          <w:szCs w:val="28"/>
        </w:rPr>
        <w:t>ОДЗ 210)</w:t>
      </w:r>
      <w:r w:rsidR="00F81931" w:rsidRPr="006E4D33">
        <w:rPr>
          <w:sz w:val="28"/>
          <w:szCs w:val="28"/>
        </w:rPr>
        <w:t xml:space="preserve"> правил земле</w:t>
      </w:r>
      <w:r w:rsidR="00F81931">
        <w:rPr>
          <w:sz w:val="28"/>
          <w:szCs w:val="28"/>
        </w:rPr>
        <w:t>пользования и застройки Ирклиевского</w:t>
      </w:r>
      <w:r w:rsidR="00F81931" w:rsidRPr="006E4D33">
        <w:rPr>
          <w:sz w:val="28"/>
          <w:szCs w:val="28"/>
        </w:rPr>
        <w:t xml:space="preserve"> сельского поселения муниципального образования Выселковский район </w:t>
      </w:r>
      <w:r w:rsidR="00F81931">
        <w:rPr>
          <w:sz w:val="28"/>
          <w:szCs w:val="28"/>
        </w:rPr>
        <w:t>условно – разрешенным видом использования</w:t>
      </w:r>
      <w:r w:rsidR="00F81931" w:rsidRPr="006E4D33">
        <w:rPr>
          <w:sz w:val="28"/>
          <w:szCs w:val="28"/>
        </w:rPr>
        <w:t xml:space="preserve"> земельных участков</w:t>
      </w:r>
      <w:r w:rsidR="00F81931">
        <w:rPr>
          <w:sz w:val="28"/>
          <w:szCs w:val="28"/>
        </w:rPr>
        <w:t xml:space="preserve"> и объектов капитального строительства</w:t>
      </w:r>
      <w:r w:rsidR="00F81931" w:rsidRPr="006E4D33">
        <w:rPr>
          <w:sz w:val="28"/>
          <w:szCs w:val="28"/>
        </w:rPr>
        <w:t>:</w:t>
      </w:r>
    </w:p>
    <w:p w:rsidR="00F81931" w:rsidRPr="00501AA4" w:rsidRDefault="00F81931" w:rsidP="00F81931">
      <w:pPr>
        <w:ind w:firstLine="851"/>
        <w:jc w:val="both"/>
        <w:rPr>
          <w:sz w:val="28"/>
          <w:szCs w:val="28"/>
        </w:rPr>
      </w:pPr>
    </w:p>
    <w:p w:rsidR="00F81931" w:rsidRDefault="001F5CF2" w:rsidP="00F81931">
      <w:pPr>
        <w:ind w:firstLine="851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Общевтвенно деловой центр</w:t>
      </w:r>
      <w:r w:rsidR="00F81931" w:rsidRPr="00E757EE">
        <w:rPr>
          <w:b/>
          <w:sz w:val="28"/>
          <w:szCs w:val="28"/>
          <w:u w:val="single"/>
        </w:rPr>
        <w:t xml:space="preserve"> (</w:t>
      </w:r>
      <w:r w:rsidR="00F81931">
        <w:rPr>
          <w:b/>
          <w:sz w:val="28"/>
          <w:szCs w:val="28"/>
          <w:u w:val="single"/>
        </w:rPr>
        <w:t>ОДЗ 210</w:t>
      </w:r>
      <w:r w:rsidR="00F81931" w:rsidRPr="00E757EE">
        <w:rPr>
          <w:b/>
          <w:sz w:val="28"/>
          <w:szCs w:val="28"/>
          <w:u w:val="single"/>
        </w:rPr>
        <w:t>)</w:t>
      </w:r>
    </w:p>
    <w:p w:rsidR="00F81931" w:rsidRDefault="00F81931" w:rsidP="00F81931">
      <w:pPr>
        <w:ind w:firstLine="851"/>
        <w:jc w:val="center"/>
        <w:rPr>
          <w:b/>
          <w:sz w:val="28"/>
          <w:szCs w:val="28"/>
          <w:u w:val="single"/>
        </w:rPr>
      </w:pPr>
    </w:p>
    <w:p w:rsidR="00F81931" w:rsidRPr="00E757EE" w:rsidRDefault="00F81931" w:rsidP="00F81931">
      <w:pPr>
        <w:ind w:firstLine="851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Условно – разрешенные виды и параметры использования земельных участков и объектов капитального строительства.</w:t>
      </w:r>
    </w:p>
    <w:p w:rsidR="00F81931" w:rsidRDefault="00F81931" w:rsidP="00F81931">
      <w:pPr>
        <w:ind w:firstLine="851"/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976"/>
        <w:gridCol w:w="2127"/>
        <w:gridCol w:w="2268"/>
        <w:gridCol w:w="2268"/>
        <w:gridCol w:w="2551"/>
      </w:tblGrid>
      <w:tr w:rsidR="00F81931" w:rsidRPr="00B4262B" w:rsidTr="00F81931">
        <w:trPr>
          <w:trHeight w:val="540"/>
        </w:trPr>
        <w:tc>
          <w:tcPr>
            <w:tcW w:w="675" w:type="dxa"/>
            <w:vMerge w:val="restart"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  <w:t>№ п/п</w:t>
            </w:r>
          </w:p>
        </w:tc>
        <w:tc>
          <w:tcPr>
            <w:tcW w:w="1560" w:type="dxa"/>
            <w:vMerge w:val="restart"/>
          </w:tcPr>
          <w:p w:rsidR="00F81931" w:rsidRPr="00B4262B" w:rsidRDefault="00F81931" w:rsidP="00F81931">
            <w:pPr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Наименование вида разрешенного использования земельного участка</w:t>
            </w:r>
          </w:p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2976" w:type="dxa"/>
            <w:vMerge w:val="restart"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Описание вида разрешенного использования земельного участка согласно</w:t>
            </w:r>
          </w:p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Классификатора видов разрешенного использования земельных участков</w:t>
            </w:r>
          </w:p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9214" w:type="dxa"/>
            <w:gridSpan w:val="4"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81931" w:rsidRPr="00B4262B" w:rsidTr="00F81931">
        <w:trPr>
          <w:trHeight w:val="3274"/>
        </w:trPr>
        <w:tc>
          <w:tcPr>
            <w:tcW w:w="675" w:type="dxa"/>
            <w:vMerge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</w:tcPr>
          <w:p w:rsidR="00F81931" w:rsidRPr="00B4262B" w:rsidRDefault="00F81931" w:rsidP="00F81931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268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2268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2551" w:type="dxa"/>
          </w:tcPr>
          <w:p w:rsidR="00F81931" w:rsidRPr="00B4262B" w:rsidRDefault="00F81931" w:rsidP="00F81931">
            <w:pPr>
              <w:jc w:val="center"/>
              <w:rPr>
                <w:rFonts w:eastAsia="Calibri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B4262B">
              <w:rPr>
                <w:sz w:val="22"/>
                <w:szCs w:val="22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</w:tr>
      <w:tr w:rsidR="00F81931" w:rsidRPr="00F77193" w:rsidTr="00F81931">
        <w:tc>
          <w:tcPr>
            <w:tcW w:w="675" w:type="dxa"/>
          </w:tcPr>
          <w:p w:rsidR="00F81931" w:rsidRDefault="00F81931" w:rsidP="00F81931">
            <w:pPr>
              <w:pStyle w:val="aa"/>
              <w:jc w:val="center"/>
            </w:pPr>
            <w:r>
              <w:t>1.</w:t>
            </w:r>
          </w:p>
        </w:tc>
        <w:tc>
          <w:tcPr>
            <w:tcW w:w="1560" w:type="dxa"/>
          </w:tcPr>
          <w:p w:rsidR="00F81931" w:rsidRPr="00AD050B" w:rsidRDefault="00F81931" w:rsidP="00F81931">
            <w:pPr>
              <w:pStyle w:val="aa"/>
            </w:pPr>
            <w:r w:rsidRPr="00AD050B">
              <w:t>Земельные участки (территории) общего пользования</w:t>
            </w:r>
          </w:p>
        </w:tc>
        <w:tc>
          <w:tcPr>
            <w:tcW w:w="2976" w:type="dxa"/>
          </w:tcPr>
          <w:p w:rsidR="00F81931" w:rsidRPr="007E2BCA" w:rsidRDefault="00F81931" w:rsidP="00F81931">
            <w:pPr>
              <w:pStyle w:val="aa"/>
            </w:pPr>
            <w:r w:rsidRPr="00AD050B"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127" w:type="dxa"/>
          </w:tcPr>
          <w:p w:rsidR="00F81931" w:rsidRPr="00F77193" w:rsidRDefault="00F81931" w:rsidP="00F8193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F77193">
              <w:rPr>
                <w:rFonts w:ascii="Times New Roman" w:hAnsi="Times New Roman" w:cs="Times New Roman"/>
              </w:rPr>
              <w:t>Регламенты не устанавливаются</w:t>
            </w:r>
          </w:p>
        </w:tc>
        <w:tc>
          <w:tcPr>
            <w:tcW w:w="2268" w:type="dxa"/>
          </w:tcPr>
          <w:p w:rsidR="00F81931" w:rsidRPr="00F77193" w:rsidRDefault="00F81931" w:rsidP="00F81931">
            <w:r w:rsidRPr="00F77193">
              <w:t>Регламенты не устанавливаются</w:t>
            </w:r>
          </w:p>
        </w:tc>
        <w:tc>
          <w:tcPr>
            <w:tcW w:w="2268" w:type="dxa"/>
          </w:tcPr>
          <w:p w:rsidR="00F81931" w:rsidRPr="00F77193" w:rsidRDefault="00F81931" w:rsidP="00F81931">
            <w:r w:rsidRPr="00F77193">
              <w:t>Регламенты не устанавливаются</w:t>
            </w:r>
          </w:p>
        </w:tc>
        <w:tc>
          <w:tcPr>
            <w:tcW w:w="2551" w:type="dxa"/>
          </w:tcPr>
          <w:p w:rsidR="00F81931" w:rsidRPr="00F77193" w:rsidRDefault="00F81931" w:rsidP="00F81931">
            <w:r w:rsidRPr="00F77193">
              <w:t>Регламенты не устанавливаются</w:t>
            </w:r>
          </w:p>
        </w:tc>
      </w:tr>
    </w:tbl>
    <w:p w:rsidR="00B82717" w:rsidRDefault="00B82717" w:rsidP="00B82717">
      <w:pPr>
        <w:ind w:firstLine="851"/>
        <w:jc w:val="center"/>
        <w:rPr>
          <w:sz w:val="28"/>
          <w:szCs w:val="28"/>
        </w:rPr>
      </w:pPr>
    </w:p>
    <w:p w:rsidR="00B82717" w:rsidRDefault="00B82717" w:rsidP="00B82717">
      <w:pPr>
        <w:ind w:firstLine="851"/>
        <w:jc w:val="center"/>
        <w:rPr>
          <w:sz w:val="28"/>
          <w:szCs w:val="28"/>
        </w:rPr>
      </w:pPr>
    </w:p>
    <w:p w:rsidR="00B82717" w:rsidRDefault="00B82717" w:rsidP="00B82717">
      <w:pPr>
        <w:ind w:firstLine="851"/>
        <w:jc w:val="center"/>
        <w:rPr>
          <w:sz w:val="28"/>
          <w:szCs w:val="28"/>
        </w:rPr>
      </w:pPr>
    </w:p>
    <w:sectPr w:rsidR="00B82717" w:rsidSect="00E93FF1">
      <w:headerReference w:type="even" r:id="rId8"/>
      <w:headerReference w:type="default" r:id="rId9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61B" w:rsidRDefault="004E161B">
      <w:r>
        <w:separator/>
      </w:r>
    </w:p>
  </w:endnote>
  <w:endnote w:type="continuationSeparator" w:id="1">
    <w:p w:rsidR="004E161B" w:rsidRDefault="004E1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61B" w:rsidRDefault="004E161B">
      <w:r>
        <w:separator/>
      </w:r>
    </w:p>
  </w:footnote>
  <w:footnote w:type="continuationSeparator" w:id="1">
    <w:p w:rsidR="004E161B" w:rsidRDefault="004E16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5D" w:rsidRDefault="00CC1D5D" w:rsidP="00A3761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C1D5D" w:rsidRDefault="00CC1D5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5D" w:rsidRDefault="00CC1D5D">
    <w:pPr>
      <w:pStyle w:val="a3"/>
      <w:jc w:val="center"/>
    </w:pPr>
    <w:fldSimple w:instr=" PAGE   \* MERGEFORMAT ">
      <w:r w:rsidR="006F6415">
        <w:rPr>
          <w:noProof/>
        </w:rPr>
        <w:t>96</w:t>
      </w:r>
    </w:fldSimple>
  </w:p>
  <w:p w:rsidR="00CC1D5D" w:rsidRPr="009454B2" w:rsidRDefault="00CC1D5D" w:rsidP="00FA27BA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60F"/>
    <w:multiLevelType w:val="hybridMultilevel"/>
    <w:tmpl w:val="974CACF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C6FA1"/>
    <w:multiLevelType w:val="hybridMultilevel"/>
    <w:tmpl w:val="B80E8D6A"/>
    <w:lvl w:ilvl="0" w:tplc="23827B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6B94521"/>
    <w:multiLevelType w:val="hybridMultilevel"/>
    <w:tmpl w:val="424CF2E6"/>
    <w:lvl w:ilvl="0" w:tplc="7A766A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BF34146"/>
    <w:multiLevelType w:val="hybridMultilevel"/>
    <w:tmpl w:val="70200484"/>
    <w:lvl w:ilvl="0" w:tplc="9CFCEB3A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A7252B"/>
    <w:multiLevelType w:val="hybridMultilevel"/>
    <w:tmpl w:val="EC8405E4"/>
    <w:lvl w:ilvl="0" w:tplc="23827B4C">
      <w:start w:val="1"/>
      <w:numFmt w:val="bullet"/>
      <w:pStyle w:val="10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1B8350D"/>
    <w:multiLevelType w:val="hybridMultilevel"/>
    <w:tmpl w:val="4F4ED0A0"/>
    <w:lvl w:ilvl="0" w:tplc="C34A772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927696"/>
    <w:multiLevelType w:val="hybridMultilevel"/>
    <w:tmpl w:val="424CF2E6"/>
    <w:lvl w:ilvl="0" w:tplc="7A766A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4C806BF"/>
    <w:multiLevelType w:val="hybridMultilevel"/>
    <w:tmpl w:val="87CE9156"/>
    <w:lvl w:ilvl="0" w:tplc="E7AC50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1AD3E34"/>
    <w:multiLevelType w:val="hybridMultilevel"/>
    <w:tmpl w:val="2A8A363E"/>
    <w:lvl w:ilvl="0" w:tplc="C2F269EE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69217E4"/>
    <w:multiLevelType w:val="hybridMultilevel"/>
    <w:tmpl w:val="552C0A40"/>
    <w:lvl w:ilvl="0" w:tplc="D4F4412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06F"/>
    <w:rsid w:val="00002522"/>
    <w:rsid w:val="00002CF8"/>
    <w:rsid w:val="000035CA"/>
    <w:rsid w:val="00005F50"/>
    <w:rsid w:val="00006169"/>
    <w:rsid w:val="000116B7"/>
    <w:rsid w:val="00011B9C"/>
    <w:rsid w:val="0001259A"/>
    <w:rsid w:val="000137E2"/>
    <w:rsid w:val="000138C1"/>
    <w:rsid w:val="000166FC"/>
    <w:rsid w:val="000178B1"/>
    <w:rsid w:val="00020A5C"/>
    <w:rsid w:val="00020CFD"/>
    <w:rsid w:val="0002247C"/>
    <w:rsid w:val="0002300D"/>
    <w:rsid w:val="00023DE2"/>
    <w:rsid w:val="00023F03"/>
    <w:rsid w:val="0002633E"/>
    <w:rsid w:val="00036C74"/>
    <w:rsid w:val="000434F3"/>
    <w:rsid w:val="00044035"/>
    <w:rsid w:val="000440D3"/>
    <w:rsid w:val="00044CF0"/>
    <w:rsid w:val="00046648"/>
    <w:rsid w:val="00047A31"/>
    <w:rsid w:val="000519F0"/>
    <w:rsid w:val="00052B0E"/>
    <w:rsid w:val="00053E0F"/>
    <w:rsid w:val="000600E4"/>
    <w:rsid w:val="00060471"/>
    <w:rsid w:val="00060D1E"/>
    <w:rsid w:val="000622F6"/>
    <w:rsid w:val="0006232C"/>
    <w:rsid w:val="00070B3D"/>
    <w:rsid w:val="00071217"/>
    <w:rsid w:val="00071B31"/>
    <w:rsid w:val="0007234D"/>
    <w:rsid w:val="00073783"/>
    <w:rsid w:val="0007379B"/>
    <w:rsid w:val="0007550A"/>
    <w:rsid w:val="00080769"/>
    <w:rsid w:val="00081E62"/>
    <w:rsid w:val="00091856"/>
    <w:rsid w:val="000936B3"/>
    <w:rsid w:val="000A05AA"/>
    <w:rsid w:val="000A103F"/>
    <w:rsid w:val="000A3098"/>
    <w:rsid w:val="000A3C2D"/>
    <w:rsid w:val="000A5071"/>
    <w:rsid w:val="000A7A64"/>
    <w:rsid w:val="000B02A9"/>
    <w:rsid w:val="000B1DF0"/>
    <w:rsid w:val="000B30A0"/>
    <w:rsid w:val="000B46CF"/>
    <w:rsid w:val="000B4D37"/>
    <w:rsid w:val="000B538A"/>
    <w:rsid w:val="000B6F6D"/>
    <w:rsid w:val="000B7E78"/>
    <w:rsid w:val="000C0768"/>
    <w:rsid w:val="000C20B3"/>
    <w:rsid w:val="000C5F6B"/>
    <w:rsid w:val="000D078D"/>
    <w:rsid w:val="000D2C7E"/>
    <w:rsid w:val="000D2DF4"/>
    <w:rsid w:val="000D4BAF"/>
    <w:rsid w:val="000D669C"/>
    <w:rsid w:val="000E41AD"/>
    <w:rsid w:val="000E459A"/>
    <w:rsid w:val="000E6449"/>
    <w:rsid w:val="000E76B4"/>
    <w:rsid w:val="000F0E13"/>
    <w:rsid w:val="000F30B4"/>
    <w:rsid w:val="000F46C7"/>
    <w:rsid w:val="000F5E4E"/>
    <w:rsid w:val="000F607A"/>
    <w:rsid w:val="00103B51"/>
    <w:rsid w:val="00104C09"/>
    <w:rsid w:val="001053CC"/>
    <w:rsid w:val="00107048"/>
    <w:rsid w:val="0010791C"/>
    <w:rsid w:val="00110AC7"/>
    <w:rsid w:val="00110EFD"/>
    <w:rsid w:val="00113406"/>
    <w:rsid w:val="0012378C"/>
    <w:rsid w:val="00125794"/>
    <w:rsid w:val="00130DC3"/>
    <w:rsid w:val="00135315"/>
    <w:rsid w:val="00135E1E"/>
    <w:rsid w:val="0013765E"/>
    <w:rsid w:val="00140263"/>
    <w:rsid w:val="001431CD"/>
    <w:rsid w:val="001435FE"/>
    <w:rsid w:val="00143765"/>
    <w:rsid w:val="001447F3"/>
    <w:rsid w:val="00150295"/>
    <w:rsid w:val="001506C0"/>
    <w:rsid w:val="00160CC1"/>
    <w:rsid w:val="00161234"/>
    <w:rsid w:val="00161370"/>
    <w:rsid w:val="001631DF"/>
    <w:rsid w:val="00163BBD"/>
    <w:rsid w:val="00164842"/>
    <w:rsid w:val="00164B93"/>
    <w:rsid w:val="001660E3"/>
    <w:rsid w:val="001669A7"/>
    <w:rsid w:val="00167DE5"/>
    <w:rsid w:val="001728AB"/>
    <w:rsid w:val="001736F9"/>
    <w:rsid w:val="00177691"/>
    <w:rsid w:val="00180141"/>
    <w:rsid w:val="0018165C"/>
    <w:rsid w:val="00183935"/>
    <w:rsid w:val="00183CB3"/>
    <w:rsid w:val="001847F1"/>
    <w:rsid w:val="00185F37"/>
    <w:rsid w:val="001912AC"/>
    <w:rsid w:val="0019272E"/>
    <w:rsid w:val="00197A83"/>
    <w:rsid w:val="001A1B36"/>
    <w:rsid w:val="001A5080"/>
    <w:rsid w:val="001A55B5"/>
    <w:rsid w:val="001A684B"/>
    <w:rsid w:val="001B338A"/>
    <w:rsid w:val="001B352E"/>
    <w:rsid w:val="001B4C51"/>
    <w:rsid w:val="001B7AE6"/>
    <w:rsid w:val="001C3DA5"/>
    <w:rsid w:val="001D11B7"/>
    <w:rsid w:val="001D2303"/>
    <w:rsid w:val="001D2EA4"/>
    <w:rsid w:val="001D55D6"/>
    <w:rsid w:val="001D5DED"/>
    <w:rsid w:val="001E14D5"/>
    <w:rsid w:val="001E1C93"/>
    <w:rsid w:val="001E27A4"/>
    <w:rsid w:val="001E3482"/>
    <w:rsid w:val="001E52AD"/>
    <w:rsid w:val="001F2741"/>
    <w:rsid w:val="001F2A44"/>
    <w:rsid w:val="001F302D"/>
    <w:rsid w:val="001F5CF2"/>
    <w:rsid w:val="001F73C0"/>
    <w:rsid w:val="0020163E"/>
    <w:rsid w:val="0020301B"/>
    <w:rsid w:val="002038AD"/>
    <w:rsid w:val="002071FF"/>
    <w:rsid w:val="00210E08"/>
    <w:rsid w:val="0021121A"/>
    <w:rsid w:val="00212898"/>
    <w:rsid w:val="002130D6"/>
    <w:rsid w:val="00221059"/>
    <w:rsid w:val="00221B2A"/>
    <w:rsid w:val="00223CF3"/>
    <w:rsid w:val="00227718"/>
    <w:rsid w:val="00231C60"/>
    <w:rsid w:val="002335AD"/>
    <w:rsid w:val="002365B6"/>
    <w:rsid w:val="00245369"/>
    <w:rsid w:val="00246333"/>
    <w:rsid w:val="00246E51"/>
    <w:rsid w:val="00247133"/>
    <w:rsid w:val="0025368D"/>
    <w:rsid w:val="0025374E"/>
    <w:rsid w:val="00253CFB"/>
    <w:rsid w:val="00257D59"/>
    <w:rsid w:val="00261EBC"/>
    <w:rsid w:val="00265A59"/>
    <w:rsid w:val="00265E6D"/>
    <w:rsid w:val="00270A0E"/>
    <w:rsid w:val="00273863"/>
    <w:rsid w:val="00274FC0"/>
    <w:rsid w:val="002750CA"/>
    <w:rsid w:val="00275218"/>
    <w:rsid w:val="00276DBD"/>
    <w:rsid w:val="00280DE3"/>
    <w:rsid w:val="00282FA3"/>
    <w:rsid w:val="002849C3"/>
    <w:rsid w:val="0028559E"/>
    <w:rsid w:val="00285C63"/>
    <w:rsid w:val="00285D6E"/>
    <w:rsid w:val="00285E9F"/>
    <w:rsid w:val="00291DEB"/>
    <w:rsid w:val="00294904"/>
    <w:rsid w:val="00296316"/>
    <w:rsid w:val="002A0FBC"/>
    <w:rsid w:val="002A20F9"/>
    <w:rsid w:val="002A3501"/>
    <w:rsid w:val="002A4AC1"/>
    <w:rsid w:val="002A4D05"/>
    <w:rsid w:val="002A7573"/>
    <w:rsid w:val="002B0C3B"/>
    <w:rsid w:val="002B1218"/>
    <w:rsid w:val="002B39A2"/>
    <w:rsid w:val="002B3A36"/>
    <w:rsid w:val="002B44DF"/>
    <w:rsid w:val="002B593F"/>
    <w:rsid w:val="002C1898"/>
    <w:rsid w:val="002C1A2A"/>
    <w:rsid w:val="002C5131"/>
    <w:rsid w:val="002C51F8"/>
    <w:rsid w:val="002C55D5"/>
    <w:rsid w:val="002C7AD4"/>
    <w:rsid w:val="002C7EDD"/>
    <w:rsid w:val="002D1A2C"/>
    <w:rsid w:val="002D7042"/>
    <w:rsid w:val="002D784D"/>
    <w:rsid w:val="002E01F7"/>
    <w:rsid w:val="002E0F3F"/>
    <w:rsid w:val="002E69F3"/>
    <w:rsid w:val="002F0381"/>
    <w:rsid w:val="002F2CE5"/>
    <w:rsid w:val="002F5174"/>
    <w:rsid w:val="002F5727"/>
    <w:rsid w:val="002F5974"/>
    <w:rsid w:val="002F5EFC"/>
    <w:rsid w:val="002F64B2"/>
    <w:rsid w:val="002F6C8E"/>
    <w:rsid w:val="002F7D9F"/>
    <w:rsid w:val="00301051"/>
    <w:rsid w:val="00305295"/>
    <w:rsid w:val="00307701"/>
    <w:rsid w:val="0031067B"/>
    <w:rsid w:val="003129E2"/>
    <w:rsid w:val="00312DD6"/>
    <w:rsid w:val="00320882"/>
    <w:rsid w:val="00321FCE"/>
    <w:rsid w:val="00323C0A"/>
    <w:rsid w:val="00331258"/>
    <w:rsid w:val="003350D7"/>
    <w:rsid w:val="00336268"/>
    <w:rsid w:val="00337CE4"/>
    <w:rsid w:val="00344090"/>
    <w:rsid w:val="00344895"/>
    <w:rsid w:val="00345373"/>
    <w:rsid w:val="003463C5"/>
    <w:rsid w:val="00347102"/>
    <w:rsid w:val="003471E4"/>
    <w:rsid w:val="00347B47"/>
    <w:rsid w:val="00352CC7"/>
    <w:rsid w:val="0035385B"/>
    <w:rsid w:val="00361A5A"/>
    <w:rsid w:val="003622C7"/>
    <w:rsid w:val="00365019"/>
    <w:rsid w:val="003661F3"/>
    <w:rsid w:val="00371793"/>
    <w:rsid w:val="00372A21"/>
    <w:rsid w:val="00375179"/>
    <w:rsid w:val="00381187"/>
    <w:rsid w:val="0038432C"/>
    <w:rsid w:val="003860A3"/>
    <w:rsid w:val="00386B9F"/>
    <w:rsid w:val="003875F4"/>
    <w:rsid w:val="00387627"/>
    <w:rsid w:val="00392EF2"/>
    <w:rsid w:val="00394247"/>
    <w:rsid w:val="00394A78"/>
    <w:rsid w:val="00394C7A"/>
    <w:rsid w:val="00395EBF"/>
    <w:rsid w:val="003963CE"/>
    <w:rsid w:val="003A0A92"/>
    <w:rsid w:val="003A1D92"/>
    <w:rsid w:val="003A1EC7"/>
    <w:rsid w:val="003A2678"/>
    <w:rsid w:val="003A4100"/>
    <w:rsid w:val="003B1768"/>
    <w:rsid w:val="003C11CF"/>
    <w:rsid w:val="003D09D4"/>
    <w:rsid w:val="003D17C3"/>
    <w:rsid w:val="003D666E"/>
    <w:rsid w:val="003D6B3C"/>
    <w:rsid w:val="003E1148"/>
    <w:rsid w:val="003E3DAC"/>
    <w:rsid w:val="003E3FE3"/>
    <w:rsid w:val="003E5772"/>
    <w:rsid w:val="003F10B6"/>
    <w:rsid w:val="003F19FA"/>
    <w:rsid w:val="003F2B3A"/>
    <w:rsid w:val="003F315B"/>
    <w:rsid w:val="003F3427"/>
    <w:rsid w:val="003F3BF3"/>
    <w:rsid w:val="003F4910"/>
    <w:rsid w:val="0040042A"/>
    <w:rsid w:val="00401CDE"/>
    <w:rsid w:val="00403362"/>
    <w:rsid w:val="004039E9"/>
    <w:rsid w:val="00403DEA"/>
    <w:rsid w:val="00404848"/>
    <w:rsid w:val="004068F9"/>
    <w:rsid w:val="00406B4E"/>
    <w:rsid w:val="00410B4F"/>
    <w:rsid w:val="0041447E"/>
    <w:rsid w:val="00416BBB"/>
    <w:rsid w:val="00420DA0"/>
    <w:rsid w:val="00421F57"/>
    <w:rsid w:val="004225AD"/>
    <w:rsid w:val="00422C40"/>
    <w:rsid w:val="00427AD5"/>
    <w:rsid w:val="0043508C"/>
    <w:rsid w:val="00435703"/>
    <w:rsid w:val="0044086F"/>
    <w:rsid w:val="00441D95"/>
    <w:rsid w:val="004421D4"/>
    <w:rsid w:val="00444792"/>
    <w:rsid w:val="00444B31"/>
    <w:rsid w:val="00446678"/>
    <w:rsid w:val="00453E18"/>
    <w:rsid w:val="004546E8"/>
    <w:rsid w:val="00463172"/>
    <w:rsid w:val="004655E4"/>
    <w:rsid w:val="00467E73"/>
    <w:rsid w:val="00470B5E"/>
    <w:rsid w:val="00470BFA"/>
    <w:rsid w:val="00473121"/>
    <w:rsid w:val="00474720"/>
    <w:rsid w:val="00476ED6"/>
    <w:rsid w:val="00481458"/>
    <w:rsid w:val="00482500"/>
    <w:rsid w:val="0048322A"/>
    <w:rsid w:val="00483F1B"/>
    <w:rsid w:val="00486EE1"/>
    <w:rsid w:val="004879F1"/>
    <w:rsid w:val="004900C9"/>
    <w:rsid w:val="00490AAB"/>
    <w:rsid w:val="004956E3"/>
    <w:rsid w:val="004A00B5"/>
    <w:rsid w:val="004A0F25"/>
    <w:rsid w:val="004A3D08"/>
    <w:rsid w:val="004B1AB7"/>
    <w:rsid w:val="004B2252"/>
    <w:rsid w:val="004B232A"/>
    <w:rsid w:val="004B4F1C"/>
    <w:rsid w:val="004C1380"/>
    <w:rsid w:val="004C6D55"/>
    <w:rsid w:val="004C704E"/>
    <w:rsid w:val="004C740C"/>
    <w:rsid w:val="004D2A43"/>
    <w:rsid w:val="004D369F"/>
    <w:rsid w:val="004D4905"/>
    <w:rsid w:val="004E1562"/>
    <w:rsid w:val="004E161B"/>
    <w:rsid w:val="004E1937"/>
    <w:rsid w:val="004E5665"/>
    <w:rsid w:val="004F356C"/>
    <w:rsid w:val="004F35A6"/>
    <w:rsid w:val="004F69FE"/>
    <w:rsid w:val="00501877"/>
    <w:rsid w:val="005064A6"/>
    <w:rsid w:val="005067DA"/>
    <w:rsid w:val="00510906"/>
    <w:rsid w:val="005116C4"/>
    <w:rsid w:val="00514AC8"/>
    <w:rsid w:val="005171EC"/>
    <w:rsid w:val="00517B86"/>
    <w:rsid w:val="00520619"/>
    <w:rsid w:val="00520FB1"/>
    <w:rsid w:val="00521779"/>
    <w:rsid w:val="005225C6"/>
    <w:rsid w:val="00525BA0"/>
    <w:rsid w:val="00526258"/>
    <w:rsid w:val="00527B8D"/>
    <w:rsid w:val="00530825"/>
    <w:rsid w:val="005319C3"/>
    <w:rsid w:val="00532233"/>
    <w:rsid w:val="0053408A"/>
    <w:rsid w:val="00537353"/>
    <w:rsid w:val="00541ED0"/>
    <w:rsid w:val="00542352"/>
    <w:rsid w:val="00554FBA"/>
    <w:rsid w:val="00560508"/>
    <w:rsid w:val="00561130"/>
    <w:rsid w:val="00563805"/>
    <w:rsid w:val="005643B9"/>
    <w:rsid w:val="00564C4A"/>
    <w:rsid w:val="00567B3C"/>
    <w:rsid w:val="005732AF"/>
    <w:rsid w:val="00573E7D"/>
    <w:rsid w:val="00574DF7"/>
    <w:rsid w:val="00576C4A"/>
    <w:rsid w:val="00580A6D"/>
    <w:rsid w:val="0058260C"/>
    <w:rsid w:val="00582615"/>
    <w:rsid w:val="00586796"/>
    <w:rsid w:val="0059101B"/>
    <w:rsid w:val="00591761"/>
    <w:rsid w:val="00591D01"/>
    <w:rsid w:val="00592B7B"/>
    <w:rsid w:val="0059397A"/>
    <w:rsid w:val="00595F4A"/>
    <w:rsid w:val="005A445F"/>
    <w:rsid w:val="005A5ADC"/>
    <w:rsid w:val="005A6B9D"/>
    <w:rsid w:val="005B209E"/>
    <w:rsid w:val="005B2283"/>
    <w:rsid w:val="005B2A5C"/>
    <w:rsid w:val="005B380E"/>
    <w:rsid w:val="005B57B8"/>
    <w:rsid w:val="005C1204"/>
    <w:rsid w:val="005C2970"/>
    <w:rsid w:val="005C43F4"/>
    <w:rsid w:val="005D1224"/>
    <w:rsid w:val="005E0043"/>
    <w:rsid w:val="005E4530"/>
    <w:rsid w:val="005E4B75"/>
    <w:rsid w:val="005E6F1C"/>
    <w:rsid w:val="005F0506"/>
    <w:rsid w:val="005F3D1F"/>
    <w:rsid w:val="005F447D"/>
    <w:rsid w:val="005F7771"/>
    <w:rsid w:val="00604088"/>
    <w:rsid w:val="006127C3"/>
    <w:rsid w:val="00613511"/>
    <w:rsid w:val="006138A8"/>
    <w:rsid w:val="00613D11"/>
    <w:rsid w:val="00614D2D"/>
    <w:rsid w:val="00620635"/>
    <w:rsid w:val="006219A1"/>
    <w:rsid w:val="006269E3"/>
    <w:rsid w:val="00632FC5"/>
    <w:rsid w:val="00634746"/>
    <w:rsid w:val="00643933"/>
    <w:rsid w:val="00644EA2"/>
    <w:rsid w:val="006454C2"/>
    <w:rsid w:val="006458A5"/>
    <w:rsid w:val="00652483"/>
    <w:rsid w:val="00652ED8"/>
    <w:rsid w:val="00653413"/>
    <w:rsid w:val="0065524C"/>
    <w:rsid w:val="006554A4"/>
    <w:rsid w:val="00655BED"/>
    <w:rsid w:val="00656D33"/>
    <w:rsid w:val="00660349"/>
    <w:rsid w:val="0066041C"/>
    <w:rsid w:val="00662C51"/>
    <w:rsid w:val="00663AE2"/>
    <w:rsid w:val="006642EF"/>
    <w:rsid w:val="00671410"/>
    <w:rsid w:val="006766D9"/>
    <w:rsid w:val="006805ED"/>
    <w:rsid w:val="00681471"/>
    <w:rsid w:val="00681802"/>
    <w:rsid w:val="00683874"/>
    <w:rsid w:val="00685BCE"/>
    <w:rsid w:val="0068792B"/>
    <w:rsid w:val="00691A7E"/>
    <w:rsid w:val="006944A4"/>
    <w:rsid w:val="00696FE9"/>
    <w:rsid w:val="006A336F"/>
    <w:rsid w:val="006A40B4"/>
    <w:rsid w:val="006A48CB"/>
    <w:rsid w:val="006A4A92"/>
    <w:rsid w:val="006A4AC5"/>
    <w:rsid w:val="006A582B"/>
    <w:rsid w:val="006A5AF5"/>
    <w:rsid w:val="006A6C6E"/>
    <w:rsid w:val="006A6CB8"/>
    <w:rsid w:val="006B11F8"/>
    <w:rsid w:val="006B2A44"/>
    <w:rsid w:val="006B6B82"/>
    <w:rsid w:val="006B717C"/>
    <w:rsid w:val="006B770C"/>
    <w:rsid w:val="006B77A3"/>
    <w:rsid w:val="006C002E"/>
    <w:rsid w:val="006C2448"/>
    <w:rsid w:val="006C2B96"/>
    <w:rsid w:val="006C3951"/>
    <w:rsid w:val="006C55B3"/>
    <w:rsid w:val="006D16AA"/>
    <w:rsid w:val="006D2B8F"/>
    <w:rsid w:val="006D40BB"/>
    <w:rsid w:val="006D41D9"/>
    <w:rsid w:val="006D4945"/>
    <w:rsid w:val="006D4F74"/>
    <w:rsid w:val="006D7597"/>
    <w:rsid w:val="006E1842"/>
    <w:rsid w:val="006E4D33"/>
    <w:rsid w:val="006E7002"/>
    <w:rsid w:val="006E71C1"/>
    <w:rsid w:val="006E7325"/>
    <w:rsid w:val="006F11A2"/>
    <w:rsid w:val="006F34E5"/>
    <w:rsid w:val="006F4956"/>
    <w:rsid w:val="006F6415"/>
    <w:rsid w:val="006F7CEF"/>
    <w:rsid w:val="007011B2"/>
    <w:rsid w:val="00701340"/>
    <w:rsid w:val="00704ACB"/>
    <w:rsid w:val="00706403"/>
    <w:rsid w:val="00707CB1"/>
    <w:rsid w:val="0071114E"/>
    <w:rsid w:val="0071278D"/>
    <w:rsid w:val="007136FB"/>
    <w:rsid w:val="00713FF3"/>
    <w:rsid w:val="00720D21"/>
    <w:rsid w:val="0072107A"/>
    <w:rsid w:val="00724988"/>
    <w:rsid w:val="00727F11"/>
    <w:rsid w:val="00733AA9"/>
    <w:rsid w:val="00733E24"/>
    <w:rsid w:val="00734900"/>
    <w:rsid w:val="00742024"/>
    <w:rsid w:val="00742681"/>
    <w:rsid w:val="00742D6D"/>
    <w:rsid w:val="007436B7"/>
    <w:rsid w:val="00745927"/>
    <w:rsid w:val="00745C58"/>
    <w:rsid w:val="00745D37"/>
    <w:rsid w:val="007478BA"/>
    <w:rsid w:val="00747C0A"/>
    <w:rsid w:val="007520B8"/>
    <w:rsid w:val="00754FF9"/>
    <w:rsid w:val="00755D68"/>
    <w:rsid w:val="0075775C"/>
    <w:rsid w:val="00761522"/>
    <w:rsid w:val="00766537"/>
    <w:rsid w:val="00767687"/>
    <w:rsid w:val="00770726"/>
    <w:rsid w:val="00777F3C"/>
    <w:rsid w:val="00781AB3"/>
    <w:rsid w:val="00783554"/>
    <w:rsid w:val="00783DFF"/>
    <w:rsid w:val="00784637"/>
    <w:rsid w:val="00786D10"/>
    <w:rsid w:val="00797C0E"/>
    <w:rsid w:val="007A16FF"/>
    <w:rsid w:val="007A3774"/>
    <w:rsid w:val="007A5E30"/>
    <w:rsid w:val="007B04E3"/>
    <w:rsid w:val="007B3055"/>
    <w:rsid w:val="007B3103"/>
    <w:rsid w:val="007B6111"/>
    <w:rsid w:val="007B6186"/>
    <w:rsid w:val="007B718D"/>
    <w:rsid w:val="007C0A48"/>
    <w:rsid w:val="007C3F39"/>
    <w:rsid w:val="007D03FA"/>
    <w:rsid w:val="007D2D6D"/>
    <w:rsid w:val="007D2ED4"/>
    <w:rsid w:val="007D378C"/>
    <w:rsid w:val="007E1FA8"/>
    <w:rsid w:val="007E2B0C"/>
    <w:rsid w:val="007E2BCA"/>
    <w:rsid w:val="007F011D"/>
    <w:rsid w:val="007F0330"/>
    <w:rsid w:val="007F1007"/>
    <w:rsid w:val="007F25EA"/>
    <w:rsid w:val="007F3BAF"/>
    <w:rsid w:val="007F3FCA"/>
    <w:rsid w:val="007F59DB"/>
    <w:rsid w:val="007F7DD8"/>
    <w:rsid w:val="00800F9E"/>
    <w:rsid w:val="0080165D"/>
    <w:rsid w:val="00804AB9"/>
    <w:rsid w:val="00806A7B"/>
    <w:rsid w:val="00812AAB"/>
    <w:rsid w:val="00812C4B"/>
    <w:rsid w:val="0081462E"/>
    <w:rsid w:val="00816C2F"/>
    <w:rsid w:val="0081738F"/>
    <w:rsid w:val="0082152D"/>
    <w:rsid w:val="00822267"/>
    <w:rsid w:val="00822BC9"/>
    <w:rsid w:val="00823E71"/>
    <w:rsid w:val="00824403"/>
    <w:rsid w:val="00826B49"/>
    <w:rsid w:val="00827509"/>
    <w:rsid w:val="00830E10"/>
    <w:rsid w:val="0083306F"/>
    <w:rsid w:val="008337F1"/>
    <w:rsid w:val="00835C29"/>
    <w:rsid w:val="00840A42"/>
    <w:rsid w:val="00840FB8"/>
    <w:rsid w:val="008426F4"/>
    <w:rsid w:val="00845222"/>
    <w:rsid w:val="00846A58"/>
    <w:rsid w:val="008513C0"/>
    <w:rsid w:val="008527A5"/>
    <w:rsid w:val="00852B9C"/>
    <w:rsid w:val="0085325F"/>
    <w:rsid w:val="008533C9"/>
    <w:rsid w:val="008543D9"/>
    <w:rsid w:val="00860907"/>
    <w:rsid w:val="0086107F"/>
    <w:rsid w:val="00862258"/>
    <w:rsid w:val="008750AF"/>
    <w:rsid w:val="00875C57"/>
    <w:rsid w:val="00881018"/>
    <w:rsid w:val="00881376"/>
    <w:rsid w:val="00881A2F"/>
    <w:rsid w:val="00881A62"/>
    <w:rsid w:val="00883CE4"/>
    <w:rsid w:val="008847FC"/>
    <w:rsid w:val="008855DD"/>
    <w:rsid w:val="008876E8"/>
    <w:rsid w:val="00887974"/>
    <w:rsid w:val="008879E0"/>
    <w:rsid w:val="008905D6"/>
    <w:rsid w:val="00890663"/>
    <w:rsid w:val="00891057"/>
    <w:rsid w:val="008927B3"/>
    <w:rsid w:val="0089304C"/>
    <w:rsid w:val="0089321B"/>
    <w:rsid w:val="008A0F03"/>
    <w:rsid w:val="008B0174"/>
    <w:rsid w:val="008B460B"/>
    <w:rsid w:val="008B7D07"/>
    <w:rsid w:val="008C2032"/>
    <w:rsid w:val="008C2C2C"/>
    <w:rsid w:val="008C4093"/>
    <w:rsid w:val="008C69AE"/>
    <w:rsid w:val="008D001B"/>
    <w:rsid w:val="008D2B01"/>
    <w:rsid w:val="008D458C"/>
    <w:rsid w:val="008D5215"/>
    <w:rsid w:val="008D5F98"/>
    <w:rsid w:val="008D684B"/>
    <w:rsid w:val="008D68D2"/>
    <w:rsid w:val="008D77DE"/>
    <w:rsid w:val="008E154B"/>
    <w:rsid w:val="008E5802"/>
    <w:rsid w:val="008F251A"/>
    <w:rsid w:val="008F3C57"/>
    <w:rsid w:val="008F59E9"/>
    <w:rsid w:val="008F61E4"/>
    <w:rsid w:val="008F6E94"/>
    <w:rsid w:val="00900F31"/>
    <w:rsid w:val="009059E0"/>
    <w:rsid w:val="009076BC"/>
    <w:rsid w:val="009105B6"/>
    <w:rsid w:val="009108B4"/>
    <w:rsid w:val="00913695"/>
    <w:rsid w:val="00915349"/>
    <w:rsid w:val="009172A6"/>
    <w:rsid w:val="00922CE7"/>
    <w:rsid w:val="009233C7"/>
    <w:rsid w:val="00925A40"/>
    <w:rsid w:val="0093045B"/>
    <w:rsid w:val="00931929"/>
    <w:rsid w:val="0093311E"/>
    <w:rsid w:val="009374B8"/>
    <w:rsid w:val="00941186"/>
    <w:rsid w:val="0094208E"/>
    <w:rsid w:val="00942E96"/>
    <w:rsid w:val="00943804"/>
    <w:rsid w:val="00944256"/>
    <w:rsid w:val="009454B2"/>
    <w:rsid w:val="00947BA7"/>
    <w:rsid w:val="00952D47"/>
    <w:rsid w:val="00961769"/>
    <w:rsid w:val="0096318D"/>
    <w:rsid w:val="0096571A"/>
    <w:rsid w:val="00970FC8"/>
    <w:rsid w:val="009732B1"/>
    <w:rsid w:val="00973DD2"/>
    <w:rsid w:val="00976C9D"/>
    <w:rsid w:val="009801D0"/>
    <w:rsid w:val="0098767A"/>
    <w:rsid w:val="00987D78"/>
    <w:rsid w:val="00992383"/>
    <w:rsid w:val="009935A9"/>
    <w:rsid w:val="00995B02"/>
    <w:rsid w:val="0099797E"/>
    <w:rsid w:val="009A3789"/>
    <w:rsid w:val="009A69D7"/>
    <w:rsid w:val="009A731E"/>
    <w:rsid w:val="009B5505"/>
    <w:rsid w:val="009B5A03"/>
    <w:rsid w:val="009B7BE9"/>
    <w:rsid w:val="009C1748"/>
    <w:rsid w:val="009C2502"/>
    <w:rsid w:val="009C344F"/>
    <w:rsid w:val="009D0C14"/>
    <w:rsid w:val="009D1A2B"/>
    <w:rsid w:val="009D39AE"/>
    <w:rsid w:val="009E0E3D"/>
    <w:rsid w:val="009E2F30"/>
    <w:rsid w:val="009E5265"/>
    <w:rsid w:val="009F27CF"/>
    <w:rsid w:val="009F34B9"/>
    <w:rsid w:val="009F71EB"/>
    <w:rsid w:val="00A01B56"/>
    <w:rsid w:val="00A031F3"/>
    <w:rsid w:val="00A034EE"/>
    <w:rsid w:val="00A05806"/>
    <w:rsid w:val="00A07099"/>
    <w:rsid w:val="00A1189A"/>
    <w:rsid w:val="00A13EFC"/>
    <w:rsid w:val="00A13FC4"/>
    <w:rsid w:val="00A17DD8"/>
    <w:rsid w:val="00A23485"/>
    <w:rsid w:val="00A244CA"/>
    <w:rsid w:val="00A24CD9"/>
    <w:rsid w:val="00A259E3"/>
    <w:rsid w:val="00A260B5"/>
    <w:rsid w:val="00A272CA"/>
    <w:rsid w:val="00A27BCA"/>
    <w:rsid w:val="00A322EF"/>
    <w:rsid w:val="00A33552"/>
    <w:rsid w:val="00A35DA1"/>
    <w:rsid w:val="00A3761A"/>
    <w:rsid w:val="00A40519"/>
    <w:rsid w:val="00A45527"/>
    <w:rsid w:val="00A46225"/>
    <w:rsid w:val="00A50EC8"/>
    <w:rsid w:val="00A57227"/>
    <w:rsid w:val="00A57806"/>
    <w:rsid w:val="00A6070B"/>
    <w:rsid w:val="00A62B02"/>
    <w:rsid w:val="00A62D59"/>
    <w:rsid w:val="00A6595D"/>
    <w:rsid w:val="00A668A0"/>
    <w:rsid w:val="00A72DA0"/>
    <w:rsid w:val="00A73E8D"/>
    <w:rsid w:val="00A74AFB"/>
    <w:rsid w:val="00A76CFA"/>
    <w:rsid w:val="00A775DF"/>
    <w:rsid w:val="00A82443"/>
    <w:rsid w:val="00A845B2"/>
    <w:rsid w:val="00A85B07"/>
    <w:rsid w:val="00A85BB7"/>
    <w:rsid w:val="00A875D2"/>
    <w:rsid w:val="00A87F96"/>
    <w:rsid w:val="00A935D5"/>
    <w:rsid w:val="00A939C1"/>
    <w:rsid w:val="00A93AF8"/>
    <w:rsid w:val="00A96108"/>
    <w:rsid w:val="00A97983"/>
    <w:rsid w:val="00AA08F6"/>
    <w:rsid w:val="00AA4D9E"/>
    <w:rsid w:val="00AA5315"/>
    <w:rsid w:val="00AA6988"/>
    <w:rsid w:val="00AB02D7"/>
    <w:rsid w:val="00AB0AAC"/>
    <w:rsid w:val="00AB30CC"/>
    <w:rsid w:val="00AB3C0E"/>
    <w:rsid w:val="00AB7687"/>
    <w:rsid w:val="00AC1D61"/>
    <w:rsid w:val="00AC41EF"/>
    <w:rsid w:val="00AC5BC9"/>
    <w:rsid w:val="00AD3379"/>
    <w:rsid w:val="00AD4717"/>
    <w:rsid w:val="00AD5ABD"/>
    <w:rsid w:val="00AD6599"/>
    <w:rsid w:val="00AE3644"/>
    <w:rsid w:val="00AE3A40"/>
    <w:rsid w:val="00AE4457"/>
    <w:rsid w:val="00AE5DD1"/>
    <w:rsid w:val="00AF4B18"/>
    <w:rsid w:val="00AF6334"/>
    <w:rsid w:val="00AF7F55"/>
    <w:rsid w:val="00B034A3"/>
    <w:rsid w:val="00B06D1A"/>
    <w:rsid w:val="00B07624"/>
    <w:rsid w:val="00B078FF"/>
    <w:rsid w:val="00B10159"/>
    <w:rsid w:val="00B113C3"/>
    <w:rsid w:val="00B122E8"/>
    <w:rsid w:val="00B1464B"/>
    <w:rsid w:val="00B15465"/>
    <w:rsid w:val="00B17A0F"/>
    <w:rsid w:val="00B20E84"/>
    <w:rsid w:val="00B23824"/>
    <w:rsid w:val="00B24D91"/>
    <w:rsid w:val="00B320B0"/>
    <w:rsid w:val="00B35EA6"/>
    <w:rsid w:val="00B41245"/>
    <w:rsid w:val="00B413F9"/>
    <w:rsid w:val="00B41A2C"/>
    <w:rsid w:val="00B4262B"/>
    <w:rsid w:val="00B530D5"/>
    <w:rsid w:val="00B5465D"/>
    <w:rsid w:val="00B57175"/>
    <w:rsid w:val="00B70B15"/>
    <w:rsid w:val="00B71B28"/>
    <w:rsid w:val="00B721E6"/>
    <w:rsid w:val="00B72429"/>
    <w:rsid w:val="00B72683"/>
    <w:rsid w:val="00B73407"/>
    <w:rsid w:val="00B74402"/>
    <w:rsid w:val="00B76C3A"/>
    <w:rsid w:val="00B77809"/>
    <w:rsid w:val="00B8228F"/>
    <w:rsid w:val="00B8243B"/>
    <w:rsid w:val="00B825ED"/>
    <w:rsid w:val="00B82717"/>
    <w:rsid w:val="00B85242"/>
    <w:rsid w:val="00B85485"/>
    <w:rsid w:val="00B905D8"/>
    <w:rsid w:val="00B90EA3"/>
    <w:rsid w:val="00B91283"/>
    <w:rsid w:val="00B92854"/>
    <w:rsid w:val="00B9452A"/>
    <w:rsid w:val="00B950BB"/>
    <w:rsid w:val="00B95D3F"/>
    <w:rsid w:val="00B961D8"/>
    <w:rsid w:val="00B976D0"/>
    <w:rsid w:val="00BA6070"/>
    <w:rsid w:val="00BA6424"/>
    <w:rsid w:val="00BA71C9"/>
    <w:rsid w:val="00BB0226"/>
    <w:rsid w:val="00BB24CA"/>
    <w:rsid w:val="00BB6327"/>
    <w:rsid w:val="00BB7E1F"/>
    <w:rsid w:val="00BC054F"/>
    <w:rsid w:val="00BC1EDD"/>
    <w:rsid w:val="00BC325E"/>
    <w:rsid w:val="00BD15BF"/>
    <w:rsid w:val="00BD15E8"/>
    <w:rsid w:val="00BD3278"/>
    <w:rsid w:val="00BD3D10"/>
    <w:rsid w:val="00BD622A"/>
    <w:rsid w:val="00BD63E9"/>
    <w:rsid w:val="00BD6F45"/>
    <w:rsid w:val="00BD7411"/>
    <w:rsid w:val="00BD765D"/>
    <w:rsid w:val="00BE3701"/>
    <w:rsid w:val="00BE4CBA"/>
    <w:rsid w:val="00BE53A1"/>
    <w:rsid w:val="00BE670F"/>
    <w:rsid w:val="00BF2AEA"/>
    <w:rsid w:val="00BF43AC"/>
    <w:rsid w:val="00BF54D6"/>
    <w:rsid w:val="00BF5D48"/>
    <w:rsid w:val="00BF65A2"/>
    <w:rsid w:val="00BF756A"/>
    <w:rsid w:val="00C00611"/>
    <w:rsid w:val="00C02431"/>
    <w:rsid w:val="00C033EE"/>
    <w:rsid w:val="00C05E6F"/>
    <w:rsid w:val="00C069BE"/>
    <w:rsid w:val="00C1044A"/>
    <w:rsid w:val="00C1091E"/>
    <w:rsid w:val="00C11A22"/>
    <w:rsid w:val="00C129CE"/>
    <w:rsid w:val="00C135B5"/>
    <w:rsid w:val="00C159D8"/>
    <w:rsid w:val="00C1609F"/>
    <w:rsid w:val="00C169BD"/>
    <w:rsid w:val="00C20F7A"/>
    <w:rsid w:val="00C21730"/>
    <w:rsid w:val="00C2479D"/>
    <w:rsid w:val="00C3057C"/>
    <w:rsid w:val="00C31476"/>
    <w:rsid w:val="00C333AA"/>
    <w:rsid w:val="00C35EC9"/>
    <w:rsid w:val="00C36BF4"/>
    <w:rsid w:val="00C41FE4"/>
    <w:rsid w:val="00C434DC"/>
    <w:rsid w:val="00C50AC5"/>
    <w:rsid w:val="00C52054"/>
    <w:rsid w:val="00C55049"/>
    <w:rsid w:val="00C562CD"/>
    <w:rsid w:val="00C61240"/>
    <w:rsid w:val="00C616E3"/>
    <w:rsid w:val="00C66733"/>
    <w:rsid w:val="00C71707"/>
    <w:rsid w:val="00C72738"/>
    <w:rsid w:val="00C74429"/>
    <w:rsid w:val="00C75E2B"/>
    <w:rsid w:val="00C761E8"/>
    <w:rsid w:val="00C76B4E"/>
    <w:rsid w:val="00C76D1B"/>
    <w:rsid w:val="00C80847"/>
    <w:rsid w:val="00C84B23"/>
    <w:rsid w:val="00C87F86"/>
    <w:rsid w:val="00C907E0"/>
    <w:rsid w:val="00C922AB"/>
    <w:rsid w:val="00C96BD0"/>
    <w:rsid w:val="00CA308A"/>
    <w:rsid w:val="00CA75CE"/>
    <w:rsid w:val="00CB31D8"/>
    <w:rsid w:val="00CB451F"/>
    <w:rsid w:val="00CB4661"/>
    <w:rsid w:val="00CB51D8"/>
    <w:rsid w:val="00CB79EC"/>
    <w:rsid w:val="00CC1D5D"/>
    <w:rsid w:val="00CC3B6E"/>
    <w:rsid w:val="00CC3C5A"/>
    <w:rsid w:val="00CC7C27"/>
    <w:rsid w:val="00CC7F9D"/>
    <w:rsid w:val="00CD1691"/>
    <w:rsid w:val="00CD2B8F"/>
    <w:rsid w:val="00CD404C"/>
    <w:rsid w:val="00CD475C"/>
    <w:rsid w:val="00CD676A"/>
    <w:rsid w:val="00CD6803"/>
    <w:rsid w:val="00CD793F"/>
    <w:rsid w:val="00CD7BEA"/>
    <w:rsid w:val="00CE15C0"/>
    <w:rsid w:val="00CF04E2"/>
    <w:rsid w:val="00CF4D85"/>
    <w:rsid w:val="00CF5220"/>
    <w:rsid w:val="00CF69A9"/>
    <w:rsid w:val="00D013C7"/>
    <w:rsid w:val="00D0186E"/>
    <w:rsid w:val="00D03C90"/>
    <w:rsid w:val="00D04DD8"/>
    <w:rsid w:val="00D06376"/>
    <w:rsid w:val="00D079C1"/>
    <w:rsid w:val="00D12337"/>
    <w:rsid w:val="00D1283C"/>
    <w:rsid w:val="00D13835"/>
    <w:rsid w:val="00D1692E"/>
    <w:rsid w:val="00D174D5"/>
    <w:rsid w:val="00D23688"/>
    <w:rsid w:val="00D24B13"/>
    <w:rsid w:val="00D24DC6"/>
    <w:rsid w:val="00D24E33"/>
    <w:rsid w:val="00D250EB"/>
    <w:rsid w:val="00D25807"/>
    <w:rsid w:val="00D277AA"/>
    <w:rsid w:val="00D30146"/>
    <w:rsid w:val="00D32A2B"/>
    <w:rsid w:val="00D32BBB"/>
    <w:rsid w:val="00D34A06"/>
    <w:rsid w:val="00D35DFE"/>
    <w:rsid w:val="00D35FE3"/>
    <w:rsid w:val="00D41D21"/>
    <w:rsid w:val="00D435D6"/>
    <w:rsid w:val="00D448EC"/>
    <w:rsid w:val="00D473BA"/>
    <w:rsid w:val="00D5395F"/>
    <w:rsid w:val="00D54EBE"/>
    <w:rsid w:val="00D55D79"/>
    <w:rsid w:val="00D6073C"/>
    <w:rsid w:val="00D61BD8"/>
    <w:rsid w:val="00D67DA2"/>
    <w:rsid w:val="00D70C2B"/>
    <w:rsid w:val="00D71DE7"/>
    <w:rsid w:val="00D7203A"/>
    <w:rsid w:val="00D72C4E"/>
    <w:rsid w:val="00D76A96"/>
    <w:rsid w:val="00D77BE2"/>
    <w:rsid w:val="00D80E09"/>
    <w:rsid w:val="00D813A5"/>
    <w:rsid w:val="00D84958"/>
    <w:rsid w:val="00D90139"/>
    <w:rsid w:val="00D91756"/>
    <w:rsid w:val="00D91CA8"/>
    <w:rsid w:val="00D938BD"/>
    <w:rsid w:val="00D94617"/>
    <w:rsid w:val="00D961BD"/>
    <w:rsid w:val="00D96E3E"/>
    <w:rsid w:val="00D970C2"/>
    <w:rsid w:val="00D97DB6"/>
    <w:rsid w:val="00DA79A0"/>
    <w:rsid w:val="00DB07C5"/>
    <w:rsid w:val="00DB2EF1"/>
    <w:rsid w:val="00DB6BF0"/>
    <w:rsid w:val="00DB7468"/>
    <w:rsid w:val="00DC12E6"/>
    <w:rsid w:val="00DC3DB3"/>
    <w:rsid w:val="00DC6572"/>
    <w:rsid w:val="00DC70A7"/>
    <w:rsid w:val="00DD1155"/>
    <w:rsid w:val="00DD4186"/>
    <w:rsid w:val="00DD53AC"/>
    <w:rsid w:val="00DD6641"/>
    <w:rsid w:val="00DD76FD"/>
    <w:rsid w:val="00DE2177"/>
    <w:rsid w:val="00DE4114"/>
    <w:rsid w:val="00DE47D5"/>
    <w:rsid w:val="00DF3036"/>
    <w:rsid w:val="00E0017E"/>
    <w:rsid w:val="00E0017F"/>
    <w:rsid w:val="00E01476"/>
    <w:rsid w:val="00E01821"/>
    <w:rsid w:val="00E03305"/>
    <w:rsid w:val="00E0330F"/>
    <w:rsid w:val="00E05FE5"/>
    <w:rsid w:val="00E07C04"/>
    <w:rsid w:val="00E10BF5"/>
    <w:rsid w:val="00E12D9A"/>
    <w:rsid w:val="00E145AD"/>
    <w:rsid w:val="00E20F76"/>
    <w:rsid w:val="00E2340E"/>
    <w:rsid w:val="00E24293"/>
    <w:rsid w:val="00E24831"/>
    <w:rsid w:val="00E260FB"/>
    <w:rsid w:val="00E26ECF"/>
    <w:rsid w:val="00E278D9"/>
    <w:rsid w:val="00E303FA"/>
    <w:rsid w:val="00E337EB"/>
    <w:rsid w:val="00E402D5"/>
    <w:rsid w:val="00E41724"/>
    <w:rsid w:val="00E41857"/>
    <w:rsid w:val="00E43672"/>
    <w:rsid w:val="00E44B1C"/>
    <w:rsid w:val="00E45989"/>
    <w:rsid w:val="00E51304"/>
    <w:rsid w:val="00E52B04"/>
    <w:rsid w:val="00E538C3"/>
    <w:rsid w:val="00E573B4"/>
    <w:rsid w:val="00E57B98"/>
    <w:rsid w:val="00E631EE"/>
    <w:rsid w:val="00E64AD2"/>
    <w:rsid w:val="00E670D9"/>
    <w:rsid w:val="00E70E5B"/>
    <w:rsid w:val="00E74005"/>
    <w:rsid w:val="00E757EE"/>
    <w:rsid w:val="00E8090C"/>
    <w:rsid w:val="00E824BC"/>
    <w:rsid w:val="00E845B1"/>
    <w:rsid w:val="00E90813"/>
    <w:rsid w:val="00E9151E"/>
    <w:rsid w:val="00E91DAE"/>
    <w:rsid w:val="00E93BEB"/>
    <w:rsid w:val="00E93D87"/>
    <w:rsid w:val="00E93FF1"/>
    <w:rsid w:val="00E94484"/>
    <w:rsid w:val="00E9496F"/>
    <w:rsid w:val="00E97DFB"/>
    <w:rsid w:val="00EA19FA"/>
    <w:rsid w:val="00EA50FF"/>
    <w:rsid w:val="00EB029E"/>
    <w:rsid w:val="00EB0DC3"/>
    <w:rsid w:val="00EB1020"/>
    <w:rsid w:val="00EB1550"/>
    <w:rsid w:val="00EB4420"/>
    <w:rsid w:val="00EB52BB"/>
    <w:rsid w:val="00EB607A"/>
    <w:rsid w:val="00EB64CF"/>
    <w:rsid w:val="00EB728C"/>
    <w:rsid w:val="00EC16C1"/>
    <w:rsid w:val="00ED200C"/>
    <w:rsid w:val="00ED309C"/>
    <w:rsid w:val="00ED3913"/>
    <w:rsid w:val="00EE5640"/>
    <w:rsid w:val="00EF6C98"/>
    <w:rsid w:val="00EF6F6C"/>
    <w:rsid w:val="00F00C6E"/>
    <w:rsid w:val="00F04349"/>
    <w:rsid w:val="00F043DB"/>
    <w:rsid w:val="00F067A7"/>
    <w:rsid w:val="00F069AA"/>
    <w:rsid w:val="00F10438"/>
    <w:rsid w:val="00F125D4"/>
    <w:rsid w:val="00F152C2"/>
    <w:rsid w:val="00F15B30"/>
    <w:rsid w:val="00F16EA9"/>
    <w:rsid w:val="00F21C7B"/>
    <w:rsid w:val="00F22C78"/>
    <w:rsid w:val="00F24DFA"/>
    <w:rsid w:val="00F256B9"/>
    <w:rsid w:val="00F26402"/>
    <w:rsid w:val="00F2658E"/>
    <w:rsid w:val="00F3035B"/>
    <w:rsid w:val="00F37D88"/>
    <w:rsid w:val="00F4168F"/>
    <w:rsid w:val="00F420A6"/>
    <w:rsid w:val="00F44ABC"/>
    <w:rsid w:val="00F458BC"/>
    <w:rsid w:val="00F4763B"/>
    <w:rsid w:val="00F47DA9"/>
    <w:rsid w:val="00F50612"/>
    <w:rsid w:val="00F53180"/>
    <w:rsid w:val="00F55C10"/>
    <w:rsid w:val="00F62830"/>
    <w:rsid w:val="00F650A6"/>
    <w:rsid w:val="00F65AA7"/>
    <w:rsid w:val="00F664B4"/>
    <w:rsid w:val="00F66AF1"/>
    <w:rsid w:val="00F71668"/>
    <w:rsid w:val="00F75514"/>
    <w:rsid w:val="00F76EE3"/>
    <w:rsid w:val="00F77248"/>
    <w:rsid w:val="00F807F2"/>
    <w:rsid w:val="00F81931"/>
    <w:rsid w:val="00F851CE"/>
    <w:rsid w:val="00F86D1F"/>
    <w:rsid w:val="00F93DEB"/>
    <w:rsid w:val="00F94B3B"/>
    <w:rsid w:val="00F96B2B"/>
    <w:rsid w:val="00FA1B4F"/>
    <w:rsid w:val="00FA27BA"/>
    <w:rsid w:val="00FA422A"/>
    <w:rsid w:val="00FA6E9C"/>
    <w:rsid w:val="00FA7A43"/>
    <w:rsid w:val="00FB0300"/>
    <w:rsid w:val="00FB14D5"/>
    <w:rsid w:val="00FB7201"/>
    <w:rsid w:val="00FB76F1"/>
    <w:rsid w:val="00FC431B"/>
    <w:rsid w:val="00FD0E7E"/>
    <w:rsid w:val="00FD1283"/>
    <w:rsid w:val="00FD2E8C"/>
    <w:rsid w:val="00FD4D56"/>
    <w:rsid w:val="00FD4E6C"/>
    <w:rsid w:val="00FF0881"/>
    <w:rsid w:val="00FF15F5"/>
    <w:rsid w:val="00FF36D3"/>
    <w:rsid w:val="00FF39B6"/>
    <w:rsid w:val="00FF4FE1"/>
    <w:rsid w:val="00FF51F8"/>
    <w:rsid w:val="00FF7524"/>
    <w:rsid w:val="00FF7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BF4"/>
    <w:rPr>
      <w:sz w:val="24"/>
      <w:szCs w:val="24"/>
    </w:rPr>
  </w:style>
  <w:style w:type="paragraph" w:styleId="1">
    <w:name w:val="heading 1"/>
    <w:basedOn w:val="a"/>
    <w:link w:val="11"/>
    <w:uiPriority w:val="9"/>
    <w:qFormat/>
    <w:rsid w:val="007835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761A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rsid w:val="00A3761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3761A"/>
  </w:style>
  <w:style w:type="table" w:styleId="a8">
    <w:name w:val="Table Grid"/>
    <w:basedOn w:val="a1"/>
    <w:uiPriority w:val="39"/>
    <w:rsid w:val="00C520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rsid w:val="00AF4B1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Верхний колонтитул Знак"/>
    <w:link w:val="a3"/>
    <w:uiPriority w:val="99"/>
    <w:rsid w:val="00520FB1"/>
    <w:rPr>
      <w:sz w:val="24"/>
      <w:szCs w:val="24"/>
    </w:rPr>
  </w:style>
  <w:style w:type="character" w:customStyle="1" w:styleId="a6">
    <w:name w:val="Нижний колонтитул Знак"/>
    <w:link w:val="a5"/>
    <w:rsid w:val="00520FB1"/>
    <w:rPr>
      <w:sz w:val="24"/>
      <w:szCs w:val="24"/>
    </w:rPr>
  </w:style>
  <w:style w:type="paragraph" w:customStyle="1" w:styleId="S">
    <w:name w:val="S_Титульный"/>
    <w:basedOn w:val="a"/>
    <w:rsid w:val="00020CFD"/>
    <w:pPr>
      <w:spacing w:line="360" w:lineRule="auto"/>
      <w:ind w:left="3060"/>
      <w:jc w:val="right"/>
    </w:pPr>
    <w:rPr>
      <w:b/>
      <w:caps/>
    </w:rPr>
  </w:style>
  <w:style w:type="paragraph" w:customStyle="1" w:styleId="a9">
    <w:name w:val="Заголовок титульного листа"/>
    <w:basedOn w:val="a"/>
    <w:next w:val="a"/>
    <w:semiHidden/>
    <w:rsid w:val="00020CFD"/>
    <w:pPr>
      <w:spacing w:line="360" w:lineRule="auto"/>
      <w:ind w:left="3060"/>
      <w:jc w:val="right"/>
    </w:pPr>
    <w:rPr>
      <w:b/>
      <w:caps/>
    </w:rPr>
  </w:style>
  <w:style w:type="paragraph" w:styleId="aa">
    <w:name w:val="No Spacing"/>
    <w:link w:val="ab"/>
    <w:uiPriority w:val="1"/>
    <w:qFormat/>
    <w:rsid w:val="00C05E6F"/>
    <w:rPr>
      <w:sz w:val="24"/>
      <w:szCs w:val="24"/>
    </w:rPr>
  </w:style>
  <w:style w:type="paragraph" w:customStyle="1" w:styleId="ConsPlusNormal">
    <w:name w:val="ConsPlusNormal"/>
    <w:rsid w:val="00A6595D"/>
    <w:pPr>
      <w:autoSpaceDE w:val="0"/>
      <w:autoSpaceDN w:val="0"/>
      <w:adjustRightInd w:val="0"/>
    </w:pPr>
    <w:rPr>
      <w:rFonts w:eastAsia="Calibri"/>
      <w:lang w:eastAsia="en-US"/>
    </w:rPr>
  </w:style>
  <w:style w:type="paragraph" w:styleId="ac">
    <w:name w:val="List Paragraph"/>
    <w:basedOn w:val="a"/>
    <w:link w:val="ad"/>
    <w:uiPriority w:val="99"/>
    <w:qFormat/>
    <w:rsid w:val="00296316"/>
    <w:pPr>
      <w:ind w:left="720"/>
      <w:contextualSpacing/>
    </w:pPr>
    <w:rPr>
      <w:lang w:val="en-US" w:bidi="en-US"/>
    </w:rPr>
  </w:style>
  <w:style w:type="character" w:customStyle="1" w:styleId="ad">
    <w:name w:val="Абзац списка Знак"/>
    <w:link w:val="ac"/>
    <w:uiPriority w:val="99"/>
    <w:rsid w:val="00296316"/>
    <w:rPr>
      <w:sz w:val="24"/>
      <w:szCs w:val="24"/>
      <w:lang w:val="en-US" w:bidi="en-US"/>
    </w:rPr>
  </w:style>
  <w:style w:type="character" w:customStyle="1" w:styleId="ab">
    <w:name w:val="Без интервала Знак"/>
    <w:link w:val="aa"/>
    <w:uiPriority w:val="1"/>
    <w:locked/>
    <w:rsid w:val="00B92854"/>
    <w:rPr>
      <w:sz w:val="24"/>
      <w:szCs w:val="24"/>
      <w:lang w:bidi="ar-SA"/>
    </w:rPr>
  </w:style>
  <w:style w:type="character" w:customStyle="1" w:styleId="11">
    <w:name w:val="Заголовок 1 Знак"/>
    <w:basedOn w:val="a0"/>
    <w:link w:val="1"/>
    <w:uiPriority w:val="9"/>
    <w:rsid w:val="00783554"/>
    <w:rPr>
      <w:b/>
      <w:bCs/>
      <w:kern w:val="36"/>
      <w:sz w:val="48"/>
      <w:szCs w:val="48"/>
    </w:rPr>
  </w:style>
  <w:style w:type="character" w:styleId="ae">
    <w:name w:val="Hyperlink"/>
    <w:basedOn w:val="a0"/>
    <w:uiPriority w:val="99"/>
    <w:semiHidden/>
    <w:unhideWhenUsed/>
    <w:rsid w:val="00783554"/>
    <w:rPr>
      <w:color w:val="0000FF"/>
      <w:u w:val="single"/>
    </w:rPr>
  </w:style>
  <w:style w:type="character" w:customStyle="1" w:styleId="ecattext">
    <w:name w:val="ecattext"/>
    <w:basedOn w:val="a0"/>
    <w:rsid w:val="00F75514"/>
  </w:style>
  <w:style w:type="paragraph" w:styleId="af">
    <w:name w:val="Normal (Web)"/>
    <w:basedOn w:val="a"/>
    <w:uiPriority w:val="99"/>
    <w:semiHidden/>
    <w:unhideWhenUsed/>
    <w:rsid w:val="00DC12E6"/>
    <w:pPr>
      <w:spacing w:before="100" w:beforeAutospacing="1" w:after="100" w:afterAutospacing="1"/>
    </w:pPr>
  </w:style>
  <w:style w:type="character" w:customStyle="1" w:styleId="af0">
    <w:name w:val="Гипертекстовая ссылка"/>
    <w:basedOn w:val="a0"/>
    <w:uiPriority w:val="99"/>
    <w:rsid w:val="00C87F86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C87F8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0">
    <w:name w:val="Заголовок 10"/>
    <w:basedOn w:val="a"/>
    <w:next w:val="af2"/>
    <w:rsid w:val="00B74402"/>
    <w:pPr>
      <w:keepNext/>
      <w:widowControl w:val="0"/>
      <w:numPr>
        <w:numId w:val="10"/>
      </w:numPr>
      <w:suppressAutoHyphens/>
      <w:spacing w:before="240" w:after="120"/>
      <w:ind w:left="0" w:firstLine="0"/>
    </w:pPr>
    <w:rPr>
      <w:rFonts w:ascii="Arial" w:eastAsia="Lucida Sans Unicode" w:hAnsi="Arial" w:cs="Tahoma"/>
      <w:b/>
      <w:bCs/>
      <w:sz w:val="21"/>
      <w:szCs w:val="21"/>
      <w:lang w:eastAsia="ar-SA"/>
    </w:rPr>
  </w:style>
  <w:style w:type="paragraph" w:styleId="af2">
    <w:name w:val="Body Text"/>
    <w:basedOn w:val="a"/>
    <w:link w:val="af3"/>
    <w:uiPriority w:val="99"/>
    <w:semiHidden/>
    <w:unhideWhenUsed/>
    <w:rsid w:val="00B744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B744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8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3;&#1088;&#1072;&#1076;&#1086;&#1089;&#1090;&#1088;&#1086;&#1080;&#1090;&#1077;&#1083;&#1100;&#1085;&#1099;&#1077;%20&#1088;&#1077;&#1075;&#1083;&#1072;&#1084;&#1077;&#1085;&#1090;&#1099;\Reglament\ReglamentMK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8F8B1A-4062-4D47-9699-D1B84D5A5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ReglamentMKR</Template>
  <TotalTime>61</TotalTime>
  <Pages>96</Pages>
  <Words>25098</Words>
  <Characters>143063</Characters>
  <Application>Microsoft Office Word</Application>
  <DocSecurity>0</DocSecurity>
  <Lines>1192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ПЛАНИРОВОЧНЫЙ МИКРОРАЙОН ГК</vt:lpstr>
    </vt:vector>
  </TitlesOfParts>
  <Company>град</Company>
  <LinksUpToDate>false</LinksUpToDate>
  <CharactersWithSpaces>167826</CharactersWithSpaces>
  <SharedDoc>false</SharedDoc>
  <HLinks>
    <vt:vector size="192" baseType="variant">
      <vt:variant>
        <vt:i4>2818067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2818071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sub_1071</vt:lpwstr>
      </vt:variant>
      <vt:variant>
        <vt:i4>2818071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sub_1071</vt:lpwstr>
      </vt:variant>
      <vt:variant>
        <vt:i4>2818071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sub_1071</vt:lpwstr>
      </vt:variant>
      <vt:variant>
        <vt:i4>2818071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sub_1071</vt:lpwstr>
      </vt:variant>
      <vt:variant>
        <vt:i4>2818071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sub_1071</vt:lpwstr>
      </vt:variant>
      <vt:variant>
        <vt:i4>2818068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2818068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2818069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sub_1051</vt:lpwstr>
      </vt:variant>
      <vt:variant>
        <vt:i4>3014675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sub_10341</vt:lpwstr>
      </vt:variant>
      <vt:variant>
        <vt:i4>1703971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sub_103101</vt:lpwstr>
      </vt:variant>
      <vt:variant>
        <vt:i4>3080212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sub_1045</vt:lpwstr>
      </vt:variant>
      <vt:variant>
        <vt:i4>2818068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3080211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sub_10351</vt:lpwstr>
      </vt:variant>
      <vt:variant>
        <vt:i4>2818067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2818067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sub_1031</vt:lpwstr>
      </vt:variant>
      <vt:variant>
        <vt:i4>2818068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2818066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sub_1021</vt:lpwstr>
      </vt:variant>
      <vt:variant>
        <vt:i4>2818066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sub_1021</vt:lpwstr>
      </vt:variant>
      <vt:variant>
        <vt:i4>2228241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sub_1018</vt:lpwstr>
      </vt:variant>
      <vt:variant>
        <vt:i4>2818065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sub_1011</vt:lpwstr>
      </vt:variant>
      <vt:variant>
        <vt:i4>2818065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sub_1011</vt:lpwstr>
      </vt:variant>
      <vt:variant>
        <vt:i4>2818065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ПЛАНИРОВОЧНЫЙ МИКРОРАЙОН ГК</dc:title>
  <dc:subject/>
  <dc:creator>Евгений Бутаков</dc:creator>
  <cp:keywords/>
  <dc:description/>
  <cp:lastModifiedBy>user</cp:lastModifiedBy>
  <cp:revision>28</cp:revision>
  <cp:lastPrinted>2016-09-08T13:34:00Z</cp:lastPrinted>
  <dcterms:created xsi:type="dcterms:W3CDTF">2016-11-15T04:41:00Z</dcterms:created>
  <dcterms:modified xsi:type="dcterms:W3CDTF">2016-12-19T10:34:00Z</dcterms:modified>
</cp:coreProperties>
</file>