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160" w:rsidRDefault="00D82160" w:rsidP="00E50836">
      <w:pPr>
        <w:pStyle w:val="NoSpacing"/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>
        <w:rPr>
          <w:rFonts w:ascii="Times New Roman" w:hAnsi="Times New Roman" w:cs="Times New Roman"/>
          <w:sz w:val="48"/>
          <w:szCs w:val="48"/>
          <w:u w:val="single"/>
        </w:rPr>
        <w:t>ИНФОРМАЦИЯ</w:t>
      </w:r>
    </w:p>
    <w:p w:rsidR="00D82160" w:rsidRDefault="00D82160" w:rsidP="00E50836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82160" w:rsidRDefault="00D82160" w:rsidP="00E50836">
      <w:pPr>
        <w:pStyle w:val="NoSpacing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6095"/>
      </w:tblGrid>
      <w:tr w:rsidR="00D82160">
        <w:trPr>
          <w:trHeight w:val="1338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353100, станица Выселки, </w:t>
            </w:r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улица Северная, 21 А</w:t>
            </w:r>
          </w:p>
        </w:tc>
      </w:tr>
      <w:tr w:rsidR="00D82160">
        <w:trPr>
          <w:trHeight w:val="1272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Фактический адрес: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353100, станица Выселки, </w:t>
            </w:r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улица Ленина, 2</w:t>
            </w:r>
          </w:p>
        </w:tc>
      </w:tr>
      <w:tr w:rsidR="00D82160">
        <w:trPr>
          <w:trHeight w:val="1261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Адрес официального сайта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Выселковский район</w:t>
            </w: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95" w:type="dxa"/>
            <w:vAlign w:val="center"/>
          </w:tcPr>
          <w:p w:rsidR="00D82160" w:rsidRPr="001B1DE3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1DE3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</w:t>
            </w:r>
            <w:r w:rsidRPr="001B1DE3">
              <w:rPr>
                <w:rFonts w:ascii="Times New Roman" w:hAnsi="Times New Roman" w:cs="Times New Roman"/>
                <w:sz w:val="28"/>
                <w:szCs w:val="28"/>
              </w:rPr>
              <w:t>viselki.net</w:t>
            </w:r>
          </w:p>
        </w:tc>
      </w:tr>
      <w:tr w:rsidR="00D82160">
        <w:trPr>
          <w:trHeight w:val="1265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 xml:space="preserve">Адрес официального сайта </w:t>
            </w:r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МВД России: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hyperlink r:id="rId4" w:history="1">
              <w:r w:rsidRPr="00F82FC8">
                <w:rPr>
                  <w:rStyle w:val="Hyperlink"/>
                  <w:b/>
                  <w:bCs/>
                  <w:sz w:val="28"/>
                  <w:szCs w:val="28"/>
                  <w:lang w:eastAsia="en-US"/>
                </w:rPr>
                <w:t>http://</w:t>
              </w:r>
              <w:r w:rsidRPr="00F82FC8">
                <w:rPr>
                  <w:rStyle w:val="Hyperlink"/>
                  <w:b/>
                  <w:bCs/>
                  <w:sz w:val="28"/>
                  <w:szCs w:val="28"/>
                  <w:lang w:val="en-US" w:eastAsia="en-US"/>
                </w:rPr>
                <w:t>www.</w:t>
              </w:r>
              <w:r w:rsidRPr="00F82FC8">
                <w:rPr>
                  <w:rStyle w:val="Hyperlink"/>
                  <w:b/>
                  <w:bCs/>
                  <w:sz w:val="28"/>
                  <w:szCs w:val="28"/>
                  <w:lang w:eastAsia="en-US"/>
                </w:rPr>
                <w:t>mvd.ru</w:t>
              </w:r>
            </w:hyperlink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82160">
        <w:trPr>
          <w:trHeight w:val="1270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 xml:space="preserve">Адрес регионального сайта </w:t>
            </w:r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МВД России: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hyperlink r:id="rId5" w:history="1">
              <w:r w:rsidRPr="00F82FC8">
                <w:rPr>
                  <w:rStyle w:val="Hyperlink"/>
                  <w:b/>
                  <w:bCs/>
                  <w:sz w:val="28"/>
                  <w:szCs w:val="28"/>
                  <w:lang w:eastAsia="en-US"/>
                </w:rPr>
                <w:t>http://</w:t>
              </w:r>
              <w:r w:rsidRPr="00F82FC8">
                <w:rPr>
                  <w:rStyle w:val="Hyperlink"/>
                  <w:b/>
                  <w:bCs/>
                  <w:sz w:val="28"/>
                  <w:szCs w:val="28"/>
                  <w:lang w:val="en-US" w:eastAsia="en-US"/>
                </w:rPr>
                <w:t>www.</w:t>
              </w:r>
              <w:r w:rsidRPr="00F82FC8">
                <w:rPr>
                  <w:rStyle w:val="Hyperlink"/>
                  <w:b/>
                  <w:bCs/>
                  <w:sz w:val="28"/>
                  <w:szCs w:val="28"/>
                  <w:lang w:eastAsia="en-US"/>
                </w:rPr>
                <w:t>23.mvd.ru</w:t>
              </w:r>
            </w:hyperlink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82160">
        <w:trPr>
          <w:trHeight w:val="1310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Ссылка на портал госуслуг для получения гражданами госуслуг в электронном виде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jc w:val="center"/>
              <w:rPr>
                <w:b/>
                <w:bCs/>
                <w:sz w:val="28"/>
                <w:szCs w:val="28"/>
                <w:lang w:val="en-US" w:eastAsia="en-US"/>
              </w:rPr>
            </w:pPr>
            <w:hyperlink r:id="rId6" w:history="1">
              <w:r w:rsidRPr="00F82FC8">
                <w:rPr>
                  <w:rStyle w:val="Hyperlink"/>
                  <w:b/>
                  <w:bCs/>
                  <w:sz w:val="28"/>
                  <w:szCs w:val="28"/>
                  <w:lang w:eastAsia="en-US"/>
                </w:rPr>
                <w:t>https://www.gosuslugi.ru</w:t>
              </w:r>
            </w:hyperlink>
          </w:p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82160">
        <w:trPr>
          <w:trHeight w:val="1219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Телефон «горячей линии»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8 (861) 224-58-48</w:t>
            </w:r>
          </w:p>
        </w:tc>
      </w:tr>
      <w:tr w:rsidR="00D82160">
        <w:trPr>
          <w:trHeight w:val="1219"/>
        </w:trPr>
        <w:tc>
          <w:tcPr>
            <w:tcW w:w="3828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FC8">
              <w:rPr>
                <w:rFonts w:ascii="Times New Roman" w:hAnsi="Times New Roman" w:cs="Times New Roman"/>
                <w:sz w:val="24"/>
                <w:szCs w:val="24"/>
              </w:rPr>
              <w:t>Ссылка на Ваш контроль для оценки качества оказания госуслуг</w:t>
            </w:r>
          </w:p>
        </w:tc>
        <w:tc>
          <w:tcPr>
            <w:tcW w:w="6095" w:type="dxa"/>
            <w:vAlign w:val="center"/>
          </w:tcPr>
          <w:p w:rsidR="00D82160" w:rsidRPr="00F82FC8" w:rsidRDefault="00D82160" w:rsidP="00F82FC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F82FC8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https://vashkontrol.ru</w:t>
            </w:r>
          </w:p>
        </w:tc>
      </w:tr>
    </w:tbl>
    <w:p w:rsidR="00D82160" w:rsidRDefault="00D82160" w:rsidP="00E50836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D82160" w:rsidRDefault="00D82160"/>
    <w:sectPr w:rsidR="00D82160" w:rsidSect="00883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836"/>
    <w:rsid w:val="001B1DE3"/>
    <w:rsid w:val="00400A53"/>
    <w:rsid w:val="007C43A9"/>
    <w:rsid w:val="0088353D"/>
    <w:rsid w:val="00D82160"/>
    <w:rsid w:val="00E50836"/>
    <w:rsid w:val="00F8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8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E50836"/>
    <w:rPr>
      <w:color w:val="0000FF"/>
      <w:u w:val="single"/>
    </w:rPr>
  </w:style>
  <w:style w:type="paragraph" w:styleId="NoSpacing">
    <w:name w:val="No Spacing"/>
    <w:uiPriority w:val="99"/>
    <w:qFormat/>
    <w:rsid w:val="00E50836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E5083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89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://www.23.mvd.ru/" TargetMode="External"/><Relationship Id="rId4" Type="http://schemas.openxmlformats.org/officeDocument/2006/relationships/hyperlink" Target="http://www.mv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101</Words>
  <Characters>579</Characters>
  <Application>Microsoft Office Outlook</Application>
  <DocSecurity>0</DocSecurity>
  <Lines>0</Lines>
  <Paragraphs>0</Paragraphs>
  <ScaleCrop>false</ScaleCrop>
  <Company>police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weapons</dc:creator>
  <cp:keywords/>
  <dc:description/>
  <cp:lastModifiedBy>1</cp:lastModifiedBy>
  <cp:revision>2</cp:revision>
  <dcterms:created xsi:type="dcterms:W3CDTF">2014-09-26T05:37:00Z</dcterms:created>
  <dcterms:modified xsi:type="dcterms:W3CDTF">2015-01-20T14:17:00Z</dcterms:modified>
</cp:coreProperties>
</file>