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E4" w:rsidRPr="008A53C8" w:rsidRDefault="004969E4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4969E4" w:rsidRPr="008A53C8" w:rsidRDefault="004969E4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4969E4" w:rsidRPr="008A53C8" w:rsidRDefault="004969E4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4969E4" w:rsidRDefault="004969E4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4969E4" w:rsidRPr="008A53C8" w:rsidRDefault="004969E4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1.1. Регулирующий орган: </w:t>
      </w:r>
      <w:r>
        <w:rPr>
          <w:rFonts w:ascii="Times New Roman" w:hAnsi="Times New Roman"/>
          <w:sz w:val="28"/>
          <w:szCs w:val="28"/>
        </w:rPr>
        <w:t xml:space="preserve">отдел 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 образования Выселковский район.</w:t>
      </w:r>
    </w:p>
    <w:p w:rsidR="004969E4" w:rsidRPr="00573BA4" w:rsidRDefault="004969E4" w:rsidP="005D1F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73BA4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573BA4">
        <w:rPr>
          <w:rFonts w:ascii="Times New Roman" w:hAnsi="Times New Roman"/>
          <w:sz w:val="28"/>
          <w:szCs w:val="28"/>
        </w:rPr>
        <w:t xml:space="preserve">  проект постановления администрации муниципального образования Выселковский район</w:t>
      </w:r>
      <w:bookmarkStart w:id="1" w:name="_Hlk491332889"/>
      <w:r w:rsidRPr="00573BA4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573BA4">
        <w:rPr>
          <w:rFonts w:ascii="Times New Roman" w:hAnsi="Times New Roman"/>
          <w:sz w:val="28"/>
          <w:szCs w:val="28"/>
        </w:rPr>
        <w:t xml:space="preserve">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573BA4">
          <w:rPr>
            <w:rFonts w:ascii="Times New Roman" w:hAnsi="Times New Roman"/>
            <w:sz w:val="28"/>
            <w:szCs w:val="28"/>
          </w:rPr>
          <w:t>2013 г</w:t>
        </w:r>
      </w:smartTag>
      <w:r w:rsidRPr="00573BA4">
        <w:rPr>
          <w:rFonts w:ascii="Times New Roman" w:hAnsi="Times New Roman"/>
          <w:sz w:val="28"/>
          <w:szCs w:val="28"/>
        </w:rPr>
        <w:t>. № 44-ФЗ «О контрактной системе в сфере закупок товаров, работ, услуг для обеспечения государственных и муниципальных нужд»</w:t>
      </w:r>
      <w:bookmarkEnd w:id="2"/>
      <w:r w:rsidRPr="00573BA4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4969E4" w:rsidRPr="008A53C8" w:rsidRDefault="004969E4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сентябрь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4969E4" w:rsidRPr="005D1FCB" w:rsidRDefault="004969E4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1.4. Краткое описание проблемы, на решение которой направлено предлагаемое правовое регулирование: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          </w:t>
      </w:r>
      <w:r w:rsidRPr="005D1FCB">
        <w:rPr>
          <w:rFonts w:ascii="Times New Roman" w:hAnsi="Times New Roman"/>
          <w:sz w:val="28"/>
          <w:szCs w:val="28"/>
        </w:rPr>
        <w:t>8 марта 2022 года № 46-ФЗ «О внесении изменений в отдельные законодательные акты Российской Федерации», пункт</w:t>
      </w:r>
      <w:r>
        <w:rPr>
          <w:rFonts w:ascii="Times New Roman" w:hAnsi="Times New Roman"/>
          <w:sz w:val="28"/>
          <w:szCs w:val="28"/>
        </w:rPr>
        <w:t>а</w:t>
      </w:r>
      <w:r w:rsidRPr="005D1FCB">
        <w:rPr>
          <w:rFonts w:ascii="Times New Roman" w:hAnsi="Times New Roman"/>
          <w:sz w:val="28"/>
          <w:szCs w:val="28"/>
        </w:rPr>
        <w:t xml:space="preserve"> 3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Федерации».</w:t>
      </w:r>
    </w:p>
    <w:p w:rsidR="004969E4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</w:p>
    <w:p w:rsidR="004969E4" w:rsidRDefault="004969E4" w:rsidP="00B06D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Утверждение п</w:t>
      </w:r>
      <w:r w:rsidRPr="00364FDF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64FDF">
        <w:rPr>
          <w:rFonts w:ascii="Times New Roman" w:hAnsi="Times New Roman" w:cs="Times New Roman"/>
          <w:sz w:val="28"/>
          <w:szCs w:val="28"/>
        </w:rPr>
        <w:t xml:space="preserve">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9E4" w:rsidRPr="00364FDF" w:rsidRDefault="004969E4" w:rsidP="00C1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 w:rsidRPr="00364FDF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о</w:t>
      </w:r>
      <w:r w:rsidRPr="00364FDF">
        <w:rPr>
          <w:rFonts w:ascii="Times New Roman" w:hAnsi="Times New Roman" w:cs="Times New Roman"/>
          <w:sz w:val="28"/>
          <w:szCs w:val="28"/>
        </w:rPr>
        <w:t>к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исполнения, разработан 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целях обоснования и применения на территории  муниципального образования Выселковский район правил изменения существенных условий муниципальных  контрактов, заключенных в соответствии с Законом № 44-ФЗ до 1 января 2023 года заказчиками  муниципального образования Выселковский район.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4FDF">
        <w:rPr>
          <w:rFonts w:ascii="Times New Roman" w:hAnsi="Times New Roman" w:cs="Times New Roman"/>
          <w:bCs/>
          <w:sz w:val="28"/>
          <w:szCs w:val="28"/>
        </w:rPr>
        <w:t>Подготовка предложений по изменению существенных условий контракта</w:t>
      </w:r>
      <w:r w:rsidRPr="00364FDF">
        <w:rPr>
          <w:rFonts w:ascii="Times New Roman" w:hAnsi="Times New Roman" w:cs="Times New Roman"/>
          <w:sz w:val="28"/>
          <w:szCs w:val="28"/>
        </w:rPr>
        <w:t xml:space="preserve"> </w:t>
      </w:r>
      <w:r w:rsidRPr="00364FDF">
        <w:rPr>
          <w:rFonts w:ascii="Times New Roman" w:hAnsi="Times New Roman" w:cs="Times New Roman"/>
          <w:bCs/>
          <w:sz w:val="28"/>
          <w:szCs w:val="28"/>
        </w:rPr>
        <w:t>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:rsidR="004969E4" w:rsidRDefault="004969E4" w:rsidP="00B06D5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высокая. </w:t>
      </w:r>
    </w:p>
    <w:p w:rsidR="004969E4" w:rsidRPr="00F62E52" w:rsidRDefault="004969E4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</w:t>
      </w:r>
      <w:r>
        <w:rPr>
          <w:rFonts w:ascii="Times New Roman" w:hAnsi="Times New Roman"/>
          <w:sz w:val="28"/>
          <w:szCs w:val="28"/>
        </w:rPr>
        <w:t>устанавливающие новые обязанности для субъектов предпринимательской и иной экономической деятельности.</w:t>
      </w:r>
      <w:r w:rsidRPr="00E64557">
        <w:rPr>
          <w:rFonts w:ascii="Times New Roman" w:hAnsi="Times New Roman"/>
          <w:sz w:val="28"/>
          <w:szCs w:val="28"/>
        </w:rPr>
        <w:t xml:space="preserve"> 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Ф.И.О.: </w:t>
      </w:r>
      <w:r>
        <w:rPr>
          <w:rFonts w:ascii="Times New Roman" w:hAnsi="Times New Roman"/>
          <w:sz w:val="28"/>
          <w:szCs w:val="28"/>
        </w:rPr>
        <w:t>Филь Надежда Витальевна</w:t>
      </w:r>
      <w:r w:rsidRPr="008A53C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Выселковский район, т</w:t>
      </w:r>
      <w:r w:rsidRPr="008A53C8">
        <w:rPr>
          <w:rFonts w:ascii="Times New Roman" w:hAnsi="Times New Roman"/>
          <w:sz w:val="28"/>
          <w:szCs w:val="28"/>
        </w:rPr>
        <w:t>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</w:t>
      </w:r>
      <w:r>
        <w:rPr>
          <w:rFonts w:ascii="Times New Roman" w:hAnsi="Times New Roman"/>
          <w:sz w:val="28"/>
          <w:szCs w:val="28"/>
        </w:rPr>
        <w:t>8</w:t>
      </w:r>
      <w:r w:rsidRPr="008A53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75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/>
          <w:sz w:val="28"/>
          <w:szCs w:val="28"/>
          <w:lang w:val="en-US"/>
        </w:rPr>
        <w:t>viselki</w:t>
      </w:r>
      <w:r w:rsidRPr="00344CC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econ</w:t>
      </w:r>
      <w:r w:rsidRPr="008A53C8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4969E4" w:rsidRPr="00122941" w:rsidRDefault="004969E4" w:rsidP="0012294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22941">
        <w:rPr>
          <w:rFonts w:ascii="Times New Roman" w:hAnsi="Times New Roman"/>
          <w:sz w:val="28"/>
          <w:szCs w:val="28"/>
        </w:rPr>
        <w:t>2.</w:t>
      </w:r>
      <w:r w:rsidRPr="00122941">
        <w:rPr>
          <w:rFonts w:ascii="Times New Roman" w:hAnsi="Times New Roman"/>
          <w:sz w:val="28"/>
          <w:szCs w:val="28"/>
          <w:lang w:val="en-US"/>
        </w:rPr>
        <w:t> </w:t>
      </w:r>
      <w:r w:rsidRPr="00122941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необходимость реализации </w:t>
      </w:r>
      <w:r w:rsidRPr="00122941"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          </w:t>
      </w:r>
      <w:r w:rsidRPr="00122941">
        <w:rPr>
          <w:rFonts w:ascii="Times New Roman" w:hAnsi="Times New Roman"/>
          <w:sz w:val="28"/>
          <w:szCs w:val="28"/>
        </w:rPr>
        <w:t>8 марта 2022 года № 46-ФЗ «О внесении изменений в отдельные законодательные акты Российской Федерации», пункта 3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Федерации».</w:t>
      </w:r>
    </w:p>
    <w:p w:rsidR="004969E4" w:rsidRPr="005D1FCB" w:rsidRDefault="004969E4" w:rsidP="0012294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22941">
        <w:rPr>
          <w:rFonts w:ascii="Times New Roman" w:hAnsi="Times New Roman"/>
          <w:sz w:val="28"/>
          <w:szCs w:val="28"/>
        </w:rPr>
        <w:t>2.1.</w:t>
      </w:r>
      <w:r w:rsidRPr="00122941">
        <w:rPr>
          <w:rFonts w:ascii="Times New Roman" w:hAnsi="Times New Roman"/>
          <w:sz w:val="28"/>
          <w:szCs w:val="28"/>
          <w:lang w:val="en-US"/>
        </w:rPr>
        <w:t> </w:t>
      </w:r>
      <w:r w:rsidRPr="00122941">
        <w:rPr>
          <w:rFonts w:ascii="Times New Roman" w:hAnsi="Times New Roman"/>
          <w:sz w:val="28"/>
          <w:szCs w:val="28"/>
        </w:rPr>
        <w:t xml:space="preserve">Формулировка проблемы: </w:t>
      </w:r>
      <w:r w:rsidRPr="008A53C8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</w:t>
      </w:r>
      <w:r w:rsidRPr="005D1FCB">
        <w:rPr>
          <w:rFonts w:ascii="Times New Roman" w:hAnsi="Times New Roman"/>
          <w:sz w:val="28"/>
          <w:szCs w:val="28"/>
        </w:rPr>
        <w:t>8 марта 2022 года № 46-ФЗ «О внесении изменений в отдельные законодательные акты Российской Федерации», пункт</w:t>
      </w:r>
      <w:r>
        <w:rPr>
          <w:rFonts w:ascii="Times New Roman" w:hAnsi="Times New Roman"/>
          <w:sz w:val="28"/>
          <w:szCs w:val="28"/>
        </w:rPr>
        <w:t>а</w:t>
      </w:r>
      <w:r w:rsidRPr="005D1FCB">
        <w:rPr>
          <w:rFonts w:ascii="Times New Roman" w:hAnsi="Times New Roman"/>
          <w:sz w:val="28"/>
          <w:szCs w:val="28"/>
        </w:rPr>
        <w:t xml:space="preserve"> 3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Федерации».</w:t>
      </w:r>
    </w:p>
    <w:p w:rsidR="004969E4" w:rsidRPr="008A53C8" w:rsidRDefault="004969E4" w:rsidP="00B45ED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9E4" w:rsidRPr="00122941" w:rsidRDefault="004969E4" w:rsidP="008872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принятие </w:t>
      </w:r>
      <w:r w:rsidRPr="00122941"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 </w:t>
      </w:r>
      <w:r w:rsidRPr="00122941">
        <w:rPr>
          <w:rFonts w:ascii="Times New Roman" w:hAnsi="Times New Roman"/>
          <w:sz w:val="28"/>
          <w:szCs w:val="28"/>
        </w:rPr>
        <w:t>8 марта 2022 года № 46-ФЗ «О внесении изменений в отдельные законодательные акты Российской Федерации»,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Федерации».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поставщики, подрядчики, исполнители муниципальных контрактов – юридические лица, физические лица</w:t>
      </w:r>
      <w:r w:rsidRPr="000C3D53">
        <w:rPr>
          <w:rFonts w:ascii="Times New Roman" w:hAnsi="Times New Roman"/>
          <w:sz w:val="28"/>
          <w:szCs w:val="28"/>
        </w:rPr>
        <w:t>,</w:t>
      </w:r>
      <w:r w:rsidRPr="000C3D5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C15113">
        <w:rPr>
          <w:rFonts w:ascii="Times New Roman" w:hAnsi="Times New Roman"/>
          <w:sz w:val="28"/>
          <w:szCs w:val="28"/>
          <w:shd w:val="clear" w:color="auto" w:fill="FFFFFF"/>
        </w:rPr>
        <w:t>в том числе зарегистрированные в качестве индивидуального предпринимателя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-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4969E4" w:rsidRPr="006C5615" w:rsidRDefault="004969E4" w:rsidP="002A04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отсутствие </w:t>
      </w:r>
      <w:r w:rsidRPr="00415000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а</w:t>
      </w:r>
      <w:r w:rsidRPr="00415000">
        <w:rPr>
          <w:rFonts w:ascii="Times New Roman" w:hAnsi="Times New Roman"/>
          <w:sz w:val="28"/>
          <w:szCs w:val="28"/>
        </w:rPr>
        <w:t xml:space="preserve"> изменения по соглашению сторон существенных условий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415000">
        <w:rPr>
          <w:rFonts w:ascii="Times New Roman" w:hAnsi="Times New Roman"/>
          <w:sz w:val="28"/>
          <w:szCs w:val="28"/>
        </w:rPr>
        <w:t xml:space="preserve">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</w:t>
      </w:r>
      <w:r>
        <w:rPr>
          <w:rFonts w:ascii="Times New Roman" w:hAnsi="Times New Roman"/>
          <w:sz w:val="28"/>
          <w:szCs w:val="28"/>
        </w:rPr>
        <w:t>.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9E4" w:rsidRPr="00C15113" w:rsidRDefault="004969E4" w:rsidP="00C151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5113">
        <w:rPr>
          <w:rFonts w:ascii="Times New Roman" w:hAnsi="Times New Roman"/>
          <w:sz w:val="28"/>
          <w:szCs w:val="28"/>
        </w:rPr>
        <w:t xml:space="preserve">2.5. Причины возникновения проблемы и факторы, поддерживающие ее существование: принятие </w:t>
      </w:r>
      <w:r w:rsidRPr="00C15113"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 </w:t>
      </w:r>
      <w:r w:rsidRPr="00C15113">
        <w:rPr>
          <w:rFonts w:ascii="Times New Roman" w:hAnsi="Times New Roman"/>
          <w:sz w:val="28"/>
          <w:szCs w:val="28"/>
        </w:rPr>
        <w:t>8 марта 2022 года № 46-ФЗ «О внесении изменений в отдельные законодательные акты Российской Федерации»,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Федерации».</w:t>
      </w:r>
    </w:p>
    <w:p w:rsidR="004969E4" w:rsidRPr="00C15113" w:rsidRDefault="004969E4" w:rsidP="00C15113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15113">
        <w:rPr>
          <w:rFonts w:ascii="Times New Roman" w:hAnsi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4969E4" w:rsidRPr="00C15113" w:rsidRDefault="004969E4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113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в муниципальных образованиях Краснодарского края нормативными правовыми актами органов местного утверждаются </w:t>
      </w:r>
      <w:r w:rsidRPr="00C15113">
        <w:rPr>
          <w:rFonts w:ascii="Times New Roman" w:hAnsi="Times New Roman"/>
          <w:bCs/>
          <w:sz w:val="28"/>
          <w:szCs w:val="28"/>
        </w:rPr>
        <w:t xml:space="preserve">порядки изменения существенных условий контракта для включения в решения, предусмотренные частью 65.1 статьи 112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C15113">
          <w:rPr>
            <w:rFonts w:ascii="Times New Roman" w:hAnsi="Times New Roman"/>
            <w:bCs/>
            <w:sz w:val="28"/>
            <w:szCs w:val="28"/>
          </w:rPr>
          <w:t>2013 г</w:t>
        </w:r>
      </w:smartTag>
      <w:r w:rsidRPr="00C15113">
        <w:rPr>
          <w:rFonts w:ascii="Times New Roman" w:hAnsi="Times New Roman"/>
          <w:bCs/>
          <w:sz w:val="28"/>
          <w:szCs w:val="28"/>
        </w:rPr>
        <w:t>. № 44-ФЗ «О контрактной системе в сфере закупок товаров, работ, услуг для обеспечения государственных и муниципальных нужд».</w:t>
      </w:r>
    </w:p>
    <w:p w:rsidR="004969E4" w:rsidRPr="00F75EBF" w:rsidRDefault="004969E4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4969E4" w:rsidRPr="008A53C8" w:rsidRDefault="004969E4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4969E4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4969E4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7019A6" w:rsidRDefault="004969E4" w:rsidP="007019A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9A6">
              <w:rPr>
                <w:rFonts w:ascii="Times New Roman" w:hAnsi="Times New Roman" w:cs="Times New Roman"/>
                <w:sz w:val="24"/>
                <w:szCs w:val="24"/>
              </w:rPr>
              <w:t>Утверждение порядка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      </w:r>
          </w:p>
          <w:p w:rsidR="004969E4" w:rsidRPr="007019A6" w:rsidRDefault="004969E4" w:rsidP="00CA3EAF">
            <w:pPr>
              <w:pStyle w:val="a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A009F8" w:rsidRDefault="004969E4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A009F8" w:rsidRDefault="004969E4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969E4" w:rsidRPr="007019A6" w:rsidRDefault="004969E4" w:rsidP="007019A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7019A6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Федеральный закон от     8 марта 2022 года № 46-ФЗ «О внесении изменений в отдельные законодательные акты Российской Федерации», постановление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4969E4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4969E4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7019A6" w:rsidRDefault="004969E4" w:rsidP="007019A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9A6">
              <w:rPr>
                <w:rFonts w:ascii="Times New Roman" w:hAnsi="Times New Roman" w:cs="Times New Roman"/>
                <w:sz w:val="24"/>
                <w:szCs w:val="24"/>
              </w:rPr>
              <w:t>Утверждение порядка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      </w:r>
          </w:p>
          <w:p w:rsidR="004969E4" w:rsidRPr="008A53C8" w:rsidRDefault="004969E4" w:rsidP="00CA3EAF">
            <w:pPr>
              <w:pStyle w:val="BalloonTex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7958A6" w:rsidRDefault="004969E4" w:rsidP="00487CA9">
            <w:pPr>
              <w:pStyle w:val="ConsPlusNonformat"/>
              <w:rPr>
                <w:rFonts w:ascii="Times New Roman" w:hAnsi="Times New Roman" w:cs="Times New Roman"/>
              </w:rPr>
            </w:pPr>
            <w:r w:rsidRPr="007958A6">
              <w:rPr>
                <w:rFonts w:ascii="Times New Roman" w:hAnsi="Times New Roman" w:cs="Times New Roman"/>
              </w:rPr>
              <w:t>Принятие постановления администрации муниципального образования Выселковский район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243C48" w:rsidRDefault="004969E4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243C48" w:rsidRDefault="004969E4" w:rsidP="00487C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  <w:r w:rsidRPr="00243C48">
              <w:rPr>
                <w:rFonts w:ascii="Times New Roman" w:hAnsi="Times New Roman" w:cs="Times New Roman"/>
              </w:rPr>
              <w:t xml:space="preserve"> 2022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4969E4" w:rsidRPr="005352D3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5352D3">
        <w:rPr>
          <w:rFonts w:ascii="Times New Roman" w:hAnsi="Times New Roman"/>
          <w:sz w:val="28"/>
          <w:szCs w:val="28"/>
        </w:rPr>
        <w:t>3.9. 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4969E4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4969E4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10584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10584">
              <w:rPr>
                <w:rFonts w:ascii="Times New Roman" w:hAnsi="Times New Roman"/>
                <w:sz w:val="24"/>
                <w:szCs w:val="24"/>
              </w:rPr>
              <w:t>Поставщики, подрядчики, исполнители муниципальных контрактов – юридические лица, физические лица,</w:t>
            </w:r>
            <w:r w:rsidRPr="0081058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8105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том числе зарегистрированные в качестве индивидуального предпринимателя</w:t>
            </w:r>
            <w:r w:rsidRPr="008105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4969E4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4969E4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4969E4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10584" w:rsidRDefault="004969E4" w:rsidP="008105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0584">
              <w:rPr>
                <w:rFonts w:ascii="Times New Roman" w:hAnsi="Times New Roman" w:cs="Times New Roman"/>
                <w:sz w:val="20"/>
                <w:szCs w:val="20"/>
              </w:rPr>
              <w:t>Утверждение порядка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      </w:r>
          </w:p>
          <w:p w:rsidR="004969E4" w:rsidRPr="00810584" w:rsidRDefault="004969E4" w:rsidP="00CA3E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643855" w:rsidRDefault="004969E4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643855" w:rsidRDefault="004969E4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643855" w:rsidRDefault="004969E4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lang w:eastAsia="ru-RU"/>
              </w:rPr>
              <w:t>в пределах</w:t>
            </w:r>
          </w:p>
          <w:p w:rsidR="004969E4" w:rsidRPr="00643855" w:rsidRDefault="004969E4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lang w:eastAsia="ru-RU"/>
              </w:rPr>
              <w:t>штатной</w:t>
            </w:r>
          </w:p>
          <w:p w:rsidR="004969E4" w:rsidRPr="00643855" w:rsidRDefault="004969E4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lang w:eastAsia="ru-RU"/>
              </w:rPr>
              <w:t>численности</w:t>
            </w:r>
          </w:p>
          <w:p w:rsidR="004969E4" w:rsidRPr="00643855" w:rsidRDefault="004969E4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lang w:eastAsia="ru-RU"/>
              </w:rPr>
              <w:t>сотрудников</w:t>
            </w:r>
          </w:p>
          <w:p w:rsidR="004969E4" w:rsidRPr="00643855" w:rsidRDefault="004969E4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643855">
              <w:rPr>
                <w:rFonts w:ascii="Times New Roman" w:hAnsi="Times New Roman"/>
                <w:sz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8770C" w:rsidRDefault="004969E4" w:rsidP="00CA3EAF">
            <w:pPr>
              <w:pStyle w:val="ListParagraph"/>
              <w:jc w:val="center"/>
              <w:rPr>
                <w:rFonts w:ascii="Times New Roman" w:hAnsi="Times New Roman"/>
                <w:szCs w:val="22"/>
              </w:rPr>
            </w:pPr>
            <w:r w:rsidRPr="0088770C">
              <w:rPr>
                <w:rFonts w:ascii="Times New Roman" w:hAnsi="Times New Roman"/>
                <w:szCs w:val="22"/>
              </w:rPr>
              <w:t>____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3"/>
        <w:gridCol w:w="3498"/>
        <w:gridCol w:w="2667"/>
      </w:tblGrid>
      <w:tr w:rsidR="004969E4" w:rsidRPr="008A53C8" w:rsidTr="00810584">
        <w:trPr>
          <w:trHeight w:val="1887"/>
        </w:trPr>
        <w:tc>
          <w:tcPr>
            <w:tcW w:w="3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4969E4" w:rsidRPr="008A53C8" w:rsidTr="00810584">
        <w:tc>
          <w:tcPr>
            <w:tcW w:w="3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969E4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4969E4" w:rsidRPr="008A53C8" w:rsidTr="00810584">
        <w:trPr>
          <w:trHeight w:val="805"/>
        </w:trPr>
        <w:tc>
          <w:tcPr>
            <w:tcW w:w="35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10584" w:rsidRDefault="004969E4" w:rsidP="008B681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0584">
              <w:rPr>
                <w:rFonts w:ascii="Times New Roman" w:hAnsi="Times New Roman" w:cs="Times New Roman"/>
                <w:sz w:val="20"/>
                <w:szCs w:val="20"/>
              </w:rPr>
              <w:t>Утверждение порядка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      </w:r>
          </w:p>
          <w:p w:rsidR="004969E4" w:rsidRPr="00810584" w:rsidRDefault="004969E4" w:rsidP="008B681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4969E4" w:rsidRPr="008A53C8" w:rsidTr="00810584"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4969E4" w:rsidRPr="008A53C8" w:rsidTr="00810584">
        <w:trPr>
          <w:trHeight w:val="2090"/>
        </w:trPr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4969E4" w:rsidRPr="008A53C8" w:rsidTr="00810584">
        <w:trPr>
          <w:trHeight w:val="599"/>
        </w:trPr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4969E4" w:rsidRPr="008A53C8" w:rsidTr="00810584"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Итого периодические расходы за период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(год)</w:t>
            </w:r>
            <w:r w:rsidRPr="008A53C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969E4" w:rsidRPr="008A53C8" w:rsidRDefault="004969E4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4969E4" w:rsidRPr="008A53C8" w:rsidTr="00810584">
        <w:trPr>
          <w:trHeight w:val="521"/>
        </w:trPr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4969E4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8770C" w:rsidRDefault="004969E4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88770C">
              <w:rPr>
                <w:rFonts w:ascii="Times New Roman" w:hAnsi="Times New Roman"/>
                <w:noProof/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4969E4" w:rsidRPr="0088770C" w:rsidRDefault="004969E4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88770C">
              <w:rPr>
                <w:rFonts w:ascii="Times New Roman" w:hAnsi="Times New Roman"/>
                <w:noProof/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4969E4" w:rsidRPr="00B76998" w:rsidRDefault="004969E4" w:rsidP="00B76998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4969E4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4969E4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10584" w:rsidRDefault="004969E4" w:rsidP="008B68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10584">
              <w:rPr>
                <w:rFonts w:ascii="Times New Roman" w:hAnsi="Times New Roman"/>
                <w:sz w:val="24"/>
                <w:szCs w:val="24"/>
              </w:rPr>
              <w:t>Поставщики, подрядчики, исполнители муниципальных контрактов – юридические лица, физические лица,</w:t>
            </w:r>
            <w:r w:rsidRPr="0081058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8105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том числе зарегистрированные в качестве индивидуального предпринимателя</w:t>
            </w:r>
            <w:r w:rsidRPr="008105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411D1" w:rsidRDefault="004969E4" w:rsidP="008411D1">
            <w:pPr>
              <w:pStyle w:val="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Для и</w:t>
            </w:r>
            <w:r w:rsidRPr="008411D1">
              <w:rPr>
                <w:rFonts w:ascii="Times New Roman" w:hAnsi="Times New Roman" w:cs="Times New Roman"/>
                <w:bCs/>
                <w:sz w:val="20"/>
                <w:szCs w:val="20"/>
              </w:rPr>
              <w:t>зменени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я</w:t>
            </w:r>
            <w:r w:rsidRPr="008411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существенных условий контракта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8411D1">
              <w:rPr>
                <w:rFonts w:ascii="Times New Roman" w:hAnsi="Times New Roman" w:cs="Times New Roman"/>
                <w:sz w:val="20"/>
                <w:szCs w:val="20"/>
              </w:rPr>
              <w:t xml:space="preserve"> (подрядчик, исполнител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411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направляет  заказчику</w:t>
            </w:r>
            <w:r w:rsidRPr="008411D1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предложение об изменении существенных условий контракта с приложением информации и документов, подтверждающих </w:t>
            </w:r>
            <w:r w:rsidRPr="008411D1">
              <w:rPr>
                <w:rFonts w:ascii="Times New Roman" w:hAnsi="Times New Roman" w:cs="Times New Roman"/>
                <w:bCs/>
                <w:sz w:val="20"/>
                <w:szCs w:val="20"/>
              </w:rPr>
              <w:t>невозможность его исполнения в связи с</w:t>
            </w:r>
            <w:r w:rsidRPr="008411D1">
              <w:rPr>
                <w:rFonts w:ascii="Times New Roman" w:hAnsi="Times New Roman" w:cs="Times New Roman"/>
                <w:sz w:val="20"/>
                <w:szCs w:val="20"/>
              </w:rPr>
              <w:t xml:space="preserve"> возникновением независящих от сторон контракта обстоятельств, влекущих невозможность его исполнения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B7699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 xml:space="preserve">Расходы на подготовку пакета документов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4969E4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издержки – на подготовку пакета документов, выгоды - </w:t>
      </w:r>
      <w:r w:rsidRPr="00415000">
        <w:rPr>
          <w:rFonts w:ascii="Times New Roman" w:hAnsi="Times New Roman"/>
          <w:sz w:val="28"/>
          <w:szCs w:val="28"/>
        </w:rPr>
        <w:t xml:space="preserve">изменения по соглашению сторон существенных условий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415000">
        <w:rPr>
          <w:rFonts w:ascii="Times New Roman" w:hAnsi="Times New Roman"/>
          <w:sz w:val="28"/>
          <w:szCs w:val="28"/>
        </w:rPr>
        <w:t xml:space="preserve">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</w:t>
      </w:r>
      <w:r w:rsidRPr="00317ADA">
        <w:rPr>
          <w:rFonts w:ascii="Times New Roman" w:hAnsi="Times New Roman"/>
          <w:sz w:val="28"/>
          <w:szCs w:val="28"/>
        </w:rPr>
        <w:t>.</w:t>
      </w:r>
    </w:p>
    <w:p w:rsidR="004969E4" w:rsidRPr="008A53C8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4969E4" w:rsidRPr="008A53C8" w:rsidTr="00CA3EAF">
        <w:tc>
          <w:tcPr>
            <w:tcW w:w="1560" w:type="dxa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4969E4" w:rsidRPr="008A53C8" w:rsidTr="00CA3EAF">
        <w:trPr>
          <w:trHeight w:val="397"/>
        </w:trPr>
        <w:tc>
          <w:tcPr>
            <w:tcW w:w="1560" w:type="dxa"/>
            <w:vAlign w:val="center"/>
          </w:tcPr>
          <w:p w:rsidR="004969E4" w:rsidRPr="0068645F" w:rsidRDefault="004969E4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4969E4" w:rsidRPr="008A53C8" w:rsidRDefault="004969E4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4969E4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4969E4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4969E4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4969E4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4969E4" w:rsidRPr="008A53C8" w:rsidRDefault="004969E4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0584">
              <w:rPr>
                <w:rFonts w:ascii="Times New Roman" w:hAnsi="Times New Roman"/>
                <w:sz w:val="24"/>
                <w:szCs w:val="24"/>
              </w:rPr>
              <w:t>Поставщики, подрядчики, исполнители муниципальных контрактов – юридические лица, физические лица,</w:t>
            </w:r>
            <w:r w:rsidRPr="00810584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8105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том числе зарегистрированные в качестве индивидуального предпринимателя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4969E4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</w:rPr>
              <w:t xml:space="preserve">Расходы на подготовку пакета документов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4969E4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4969E4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9E4" w:rsidRPr="008A53C8" w:rsidRDefault="004969E4" w:rsidP="00CA3EAF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4969E4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E4" w:rsidRPr="008A53C8" w:rsidRDefault="004969E4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9E4" w:rsidRPr="008A53C8" w:rsidRDefault="004969E4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69E4" w:rsidRPr="008A53C8" w:rsidRDefault="004969E4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4969E4" w:rsidRPr="0008067C" w:rsidRDefault="004969E4" w:rsidP="000806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67C">
        <w:rPr>
          <w:rFonts w:ascii="Times New Roman" w:hAnsi="Times New Roman" w:cs="Times New Roman"/>
          <w:sz w:val="28"/>
          <w:szCs w:val="28"/>
        </w:rPr>
        <w:t>Вариант 1 Позволит утвердить проект постановления администрации муниципального образования Выселковский район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</w:r>
      <w:r w:rsidRPr="0008067C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08067C">
        <w:rPr>
          <w:rFonts w:ascii="Times New Roman" w:hAnsi="Times New Roman" w:cs="Times New Roman"/>
          <w:sz w:val="28"/>
          <w:szCs w:val="28"/>
        </w:rPr>
        <w:t>твер</w:t>
      </w:r>
      <w:r>
        <w:rPr>
          <w:rFonts w:ascii="Times New Roman" w:hAnsi="Times New Roman" w:cs="Times New Roman"/>
          <w:sz w:val="28"/>
          <w:szCs w:val="28"/>
        </w:rPr>
        <w:t>дить</w:t>
      </w:r>
      <w:r w:rsidRPr="0008067C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8067C">
        <w:rPr>
          <w:rFonts w:ascii="Times New Roman" w:hAnsi="Times New Roman" w:cs="Times New Roman"/>
          <w:sz w:val="28"/>
          <w:szCs w:val="28"/>
        </w:rPr>
        <w:t>к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</w:r>
    </w:p>
    <w:p w:rsidR="004969E4" w:rsidRPr="0008067C" w:rsidRDefault="004969E4" w:rsidP="000806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67C">
        <w:rPr>
          <w:rFonts w:ascii="Times New Roman" w:hAnsi="Times New Roman" w:cs="Times New Roman"/>
          <w:sz w:val="28"/>
          <w:szCs w:val="28"/>
        </w:rPr>
        <w:t>9.8. Детальное описание предлагаемого варианта решения проблемы: утверждение проекта постановления администрации муниципального образования Выселковский район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</w:r>
      <w:r w:rsidRPr="0008067C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08067C">
        <w:rPr>
          <w:rFonts w:ascii="Times New Roman" w:hAnsi="Times New Roman" w:cs="Times New Roman"/>
          <w:sz w:val="28"/>
          <w:szCs w:val="28"/>
        </w:rPr>
        <w:t>твер</w:t>
      </w:r>
      <w:r>
        <w:rPr>
          <w:rFonts w:ascii="Times New Roman" w:hAnsi="Times New Roman" w:cs="Times New Roman"/>
          <w:sz w:val="28"/>
          <w:szCs w:val="28"/>
        </w:rPr>
        <w:t>ждение</w:t>
      </w:r>
      <w:r w:rsidRPr="0008067C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067C">
        <w:rPr>
          <w:rFonts w:ascii="Times New Roman" w:hAnsi="Times New Roman" w:cs="Times New Roman"/>
          <w:sz w:val="28"/>
          <w:szCs w:val="28"/>
        </w:rPr>
        <w:t xml:space="preserve"> изменения по соглашению сторон существенных условий муниципальных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исполнения.</w:t>
      </w:r>
    </w:p>
    <w:p w:rsidR="004969E4" w:rsidRPr="008A53C8" w:rsidRDefault="004969E4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4969E4" w:rsidRPr="008A53C8" w:rsidRDefault="004969E4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 xml:space="preserve">сентябрь </w:t>
      </w:r>
      <w:r w:rsidRPr="008A53C8">
        <w:rPr>
          <w:rFonts w:ascii="Times New Roman" w:hAnsi="Times New Roman"/>
          <w:sz w:val="28"/>
          <w:szCs w:val="28"/>
        </w:rPr>
        <w:t>2022 года, со дня обнародования.</w:t>
      </w:r>
    </w:p>
    <w:p w:rsidR="004969E4" w:rsidRPr="008A53C8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4969E4" w:rsidRPr="008A53C8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4969E4" w:rsidRPr="008A53C8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4969E4" w:rsidRPr="008A53C8" w:rsidRDefault="004969E4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4969E4" w:rsidRPr="008A53C8" w:rsidRDefault="004969E4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8A53C8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08</w:t>
      </w:r>
      <w:r w:rsidRPr="008A53C8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августа</w:t>
      </w:r>
      <w:r w:rsidRPr="008A53C8">
        <w:rPr>
          <w:rFonts w:ascii="Times New Roman" w:hAnsi="Times New Roman"/>
          <w:sz w:val="27"/>
          <w:szCs w:val="27"/>
        </w:rPr>
        <w:t xml:space="preserve"> 2022 года</w:t>
      </w: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4969E4" w:rsidRDefault="004969E4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6408"/>
        <w:gridCol w:w="3446"/>
      </w:tblGrid>
      <w:tr w:rsidR="004969E4" w:rsidTr="00637A8A">
        <w:tc>
          <w:tcPr>
            <w:tcW w:w="6408" w:type="dxa"/>
          </w:tcPr>
          <w:p w:rsidR="004969E4" w:rsidRPr="003E14F5" w:rsidRDefault="004969E4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экономического развития, инвестиций и малого бизнеса администрации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3446" w:type="dxa"/>
          </w:tcPr>
          <w:p w:rsidR="004969E4" w:rsidRPr="003E14F5" w:rsidRDefault="004969E4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4969E4" w:rsidRPr="003E14F5" w:rsidRDefault="004969E4" w:rsidP="003E14F5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Н.В.Филь</w:t>
            </w:r>
          </w:p>
        </w:tc>
      </w:tr>
    </w:tbl>
    <w:p w:rsidR="004969E4" w:rsidRPr="008A53C8" w:rsidRDefault="004969E4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969E4" w:rsidRDefault="004969E4"/>
    <w:sectPr w:rsidR="004969E4" w:rsidSect="00637A8A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9E4" w:rsidRDefault="004969E4">
      <w:pPr>
        <w:spacing w:after="0" w:line="240" w:lineRule="auto"/>
      </w:pPr>
      <w:r>
        <w:separator/>
      </w:r>
    </w:p>
  </w:endnote>
  <w:endnote w:type="continuationSeparator" w:id="0">
    <w:p w:rsidR="004969E4" w:rsidRDefault="0049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9E4" w:rsidRDefault="004969E4">
      <w:pPr>
        <w:spacing w:after="0" w:line="240" w:lineRule="auto"/>
      </w:pPr>
      <w:r>
        <w:separator/>
      </w:r>
    </w:p>
  </w:footnote>
  <w:footnote w:type="continuationSeparator" w:id="0">
    <w:p w:rsidR="004969E4" w:rsidRDefault="00496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E4" w:rsidRPr="00CE15AB" w:rsidRDefault="004969E4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9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2CD6"/>
    <w:multiLevelType w:val="multilevel"/>
    <w:tmpl w:val="E280F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3536B"/>
    <w:rsid w:val="0003612A"/>
    <w:rsid w:val="00074A6C"/>
    <w:rsid w:val="0008067C"/>
    <w:rsid w:val="000902FB"/>
    <w:rsid w:val="000B2AFC"/>
    <w:rsid w:val="000B3C67"/>
    <w:rsid w:val="000C26E6"/>
    <w:rsid w:val="000C3D53"/>
    <w:rsid w:val="000F0154"/>
    <w:rsid w:val="00122941"/>
    <w:rsid w:val="0013541A"/>
    <w:rsid w:val="00187966"/>
    <w:rsid w:val="001B36C7"/>
    <w:rsid w:val="001B4549"/>
    <w:rsid w:val="001D24BC"/>
    <w:rsid w:val="001F43B5"/>
    <w:rsid w:val="00242A2A"/>
    <w:rsid w:val="00243C48"/>
    <w:rsid w:val="00246CD5"/>
    <w:rsid w:val="002A0449"/>
    <w:rsid w:val="002A05AF"/>
    <w:rsid w:val="002B47AB"/>
    <w:rsid w:val="002E6DAF"/>
    <w:rsid w:val="002F06CE"/>
    <w:rsid w:val="002F7F52"/>
    <w:rsid w:val="00303A31"/>
    <w:rsid w:val="003153A7"/>
    <w:rsid w:val="00317ADA"/>
    <w:rsid w:val="00344CC2"/>
    <w:rsid w:val="00364FDF"/>
    <w:rsid w:val="00374FE3"/>
    <w:rsid w:val="003E14F5"/>
    <w:rsid w:val="003F16A7"/>
    <w:rsid w:val="003F4F6C"/>
    <w:rsid w:val="0040193B"/>
    <w:rsid w:val="00410C59"/>
    <w:rsid w:val="00415000"/>
    <w:rsid w:val="00420861"/>
    <w:rsid w:val="00434BEF"/>
    <w:rsid w:val="00462299"/>
    <w:rsid w:val="00465DDA"/>
    <w:rsid w:val="0047208B"/>
    <w:rsid w:val="00485740"/>
    <w:rsid w:val="00487CA9"/>
    <w:rsid w:val="004969E4"/>
    <w:rsid w:val="004A4529"/>
    <w:rsid w:val="004B637B"/>
    <w:rsid w:val="004D2AAD"/>
    <w:rsid w:val="00526B5C"/>
    <w:rsid w:val="00532181"/>
    <w:rsid w:val="00532B17"/>
    <w:rsid w:val="005352D3"/>
    <w:rsid w:val="00573BA4"/>
    <w:rsid w:val="00582745"/>
    <w:rsid w:val="00594453"/>
    <w:rsid w:val="005A0026"/>
    <w:rsid w:val="005C72D8"/>
    <w:rsid w:val="005D1FCB"/>
    <w:rsid w:val="00637A8A"/>
    <w:rsid w:val="00643855"/>
    <w:rsid w:val="0065246B"/>
    <w:rsid w:val="00652BA8"/>
    <w:rsid w:val="0068645F"/>
    <w:rsid w:val="006A4AF1"/>
    <w:rsid w:val="006B28F0"/>
    <w:rsid w:val="006B403E"/>
    <w:rsid w:val="006C5615"/>
    <w:rsid w:val="007019A6"/>
    <w:rsid w:val="00706414"/>
    <w:rsid w:val="00711033"/>
    <w:rsid w:val="00737078"/>
    <w:rsid w:val="00754223"/>
    <w:rsid w:val="007958A6"/>
    <w:rsid w:val="007A1879"/>
    <w:rsid w:val="007B3E99"/>
    <w:rsid w:val="00800267"/>
    <w:rsid w:val="0080659C"/>
    <w:rsid w:val="00807799"/>
    <w:rsid w:val="00810584"/>
    <w:rsid w:val="008173F5"/>
    <w:rsid w:val="00825852"/>
    <w:rsid w:val="00827B5F"/>
    <w:rsid w:val="008364E6"/>
    <w:rsid w:val="008411D1"/>
    <w:rsid w:val="00861A91"/>
    <w:rsid w:val="008703A4"/>
    <w:rsid w:val="0087432C"/>
    <w:rsid w:val="0087669C"/>
    <w:rsid w:val="00887272"/>
    <w:rsid w:val="0088770C"/>
    <w:rsid w:val="00896A2A"/>
    <w:rsid w:val="008A3D43"/>
    <w:rsid w:val="008A53C8"/>
    <w:rsid w:val="008B2BCC"/>
    <w:rsid w:val="008B681D"/>
    <w:rsid w:val="008D6FC3"/>
    <w:rsid w:val="008F4AC6"/>
    <w:rsid w:val="008F51E9"/>
    <w:rsid w:val="0090626A"/>
    <w:rsid w:val="009068F2"/>
    <w:rsid w:val="00953186"/>
    <w:rsid w:val="00954435"/>
    <w:rsid w:val="00955287"/>
    <w:rsid w:val="00967B29"/>
    <w:rsid w:val="0097075F"/>
    <w:rsid w:val="00972680"/>
    <w:rsid w:val="00976789"/>
    <w:rsid w:val="00993B58"/>
    <w:rsid w:val="009A4E66"/>
    <w:rsid w:val="009C65E1"/>
    <w:rsid w:val="009F5A20"/>
    <w:rsid w:val="00A009F8"/>
    <w:rsid w:val="00A1218F"/>
    <w:rsid w:val="00A45FFF"/>
    <w:rsid w:val="00A7139C"/>
    <w:rsid w:val="00A940ED"/>
    <w:rsid w:val="00AA4657"/>
    <w:rsid w:val="00AA56E1"/>
    <w:rsid w:val="00AC6EF4"/>
    <w:rsid w:val="00AD23A8"/>
    <w:rsid w:val="00B00AB0"/>
    <w:rsid w:val="00B06D58"/>
    <w:rsid w:val="00B203F9"/>
    <w:rsid w:val="00B326F4"/>
    <w:rsid w:val="00B45ED6"/>
    <w:rsid w:val="00B61FDA"/>
    <w:rsid w:val="00B76998"/>
    <w:rsid w:val="00B903DB"/>
    <w:rsid w:val="00BB04E8"/>
    <w:rsid w:val="00C01B64"/>
    <w:rsid w:val="00C074BB"/>
    <w:rsid w:val="00C15113"/>
    <w:rsid w:val="00C543E1"/>
    <w:rsid w:val="00C76A69"/>
    <w:rsid w:val="00C906ED"/>
    <w:rsid w:val="00C97502"/>
    <w:rsid w:val="00CA3EAF"/>
    <w:rsid w:val="00CC5F11"/>
    <w:rsid w:val="00CD5EAF"/>
    <w:rsid w:val="00CE15AB"/>
    <w:rsid w:val="00CE6173"/>
    <w:rsid w:val="00CF35AE"/>
    <w:rsid w:val="00D02F66"/>
    <w:rsid w:val="00D43F98"/>
    <w:rsid w:val="00D71382"/>
    <w:rsid w:val="00D73886"/>
    <w:rsid w:val="00D95DCD"/>
    <w:rsid w:val="00DC27E3"/>
    <w:rsid w:val="00DE7015"/>
    <w:rsid w:val="00DF3C32"/>
    <w:rsid w:val="00E07BF8"/>
    <w:rsid w:val="00E16072"/>
    <w:rsid w:val="00E17C9F"/>
    <w:rsid w:val="00E47E91"/>
    <w:rsid w:val="00E5568E"/>
    <w:rsid w:val="00E64557"/>
    <w:rsid w:val="00EB6BE1"/>
    <w:rsid w:val="00F05096"/>
    <w:rsid w:val="00F11C88"/>
    <w:rsid w:val="00F20232"/>
    <w:rsid w:val="00F40969"/>
    <w:rsid w:val="00F42DB0"/>
    <w:rsid w:val="00F62E52"/>
    <w:rsid w:val="00F75EBF"/>
    <w:rsid w:val="00F76418"/>
    <w:rsid w:val="00F9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1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7B29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643855"/>
    <w:pPr>
      <w:ind w:left="720"/>
      <w:contextualSpacing/>
    </w:pPr>
    <w:rPr>
      <w:rFonts w:eastAsia="Calibri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43855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2">
    <w:name w:val="Основной текст_"/>
    <w:link w:val="1"/>
    <w:uiPriority w:val="99"/>
    <w:locked/>
    <w:rsid w:val="00B76998"/>
    <w:rPr>
      <w:sz w:val="27"/>
    </w:rPr>
  </w:style>
  <w:style w:type="paragraph" w:customStyle="1" w:styleId="1">
    <w:name w:val="Основной текст1"/>
    <w:basedOn w:val="Normal"/>
    <w:link w:val="a2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4A4529"/>
    <w:rPr>
      <w:rFonts w:ascii="Calibri" w:hAnsi="Calibri"/>
      <w:sz w:val="22"/>
      <w:lang w:val="ru-RU" w:eastAsia="en-US"/>
    </w:rPr>
  </w:style>
  <w:style w:type="character" w:customStyle="1" w:styleId="ConsPlusNormal0">
    <w:name w:val="ConsPlusNormal Знак"/>
    <w:link w:val="ConsPlusNormal"/>
    <w:uiPriority w:val="99"/>
    <w:locked/>
    <w:rsid w:val="00364FDF"/>
    <w:rPr>
      <w:rFonts w:ascii="Calibri" w:eastAsia="Times New Roman" w:hAnsi="Calibri"/>
      <w:sz w:val="22"/>
      <w:lang w:val="ru-RU" w:eastAsia="ru-RU"/>
    </w:rPr>
  </w:style>
  <w:style w:type="character" w:customStyle="1" w:styleId="a3">
    <w:name w:val="Цветовое выделение"/>
    <w:uiPriority w:val="99"/>
    <w:rsid w:val="008411D1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405</TotalTime>
  <Pages>9</Pages>
  <Words>2912</Words>
  <Characters>16600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109</cp:revision>
  <cp:lastPrinted>2022-08-09T11:03:00Z</cp:lastPrinted>
  <dcterms:created xsi:type="dcterms:W3CDTF">2022-06-27T11:29:00Z</dcterms:created>
  <dcterms:modified xsi:type="dcterms:W3CDTF">2022-08-09T11:06:00Z</dcterms:modified>
</cp:coreProperties>
</file>